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B5535" w14:textId="4712526F" w:rsidR="0FD9F82E" w:rsidRDefault="0033221C" w:rsidP="0FD9F82E">
      <w:pPr>
        <w:pStyle w:val="Title"/>
        <w:spacing w:line="259" w:lineRule="auto"/>
        <w:rPr>
          <w:rFonts w:hint="eastAsia"/>
        </w:rPr>
      </w:pPr>
      <w:r>
        <w:t xml:space="preserve">Hosted Services </w:t>
      </w:r>
      <w:r w:rsidR="0047427B">
        <w:t>Password Reset and Login</w:t>
      </w:r>
    </w:p>
    <w:p w14:paraId="4E93B7D4" w14:textId="6F2D77A4" w:rsidR="002740D3" w:rsidRDefault="0033221C" w:rsidP="007807F5">
      <w:pPr>
        <w:pStyle w:val="Heading1"/>
      </w:pPr>
      <w:r>
        <w:t>Resetting your Password</w:t>
      </w:r>
    </w:p>
    <w:p w14:paraId="2D39FA90" w14:textId="2EE627DB" w:rsidR="007807F5" w:rsidRPr="00BA7EC3" w:rsidRDefault="00BA7EC3" w:rsidP="007807F5">
      <w:r w:rsidRPr="00BA7EC3">
        <w:t>To reset your password, follow the below steps:</w:t>
      </w:r>
    </w:p>
    <w:p w14:paraId="22AD88AB" w14:textId="3ED5ECD4" w:rsidR="00BA7EC3" w:rsidRPr="00BA7EC3" w:rsidRDefault="00BA7EC3" w:rsidP="00BA7EC3">
      <w:pPr>
        <w:pStyle w:val="ListParagraph"/>
        <w:numPr>
          <w:ilvl w:val="0"/>
          <w:numId w:val="23"/>
        </w:numPr>
        <w:spacing w:after="160" w:line="278" w:lineRule="auto"/>
      </w:pPr>
      <w:r w:rsidRPr="00BA7EC3">
        <w:t xml:space="preserve">Go to the hosted website: </w:t>
      </w:r>
      <w:hyperlink r:id="rId11" w:history="1">
        <w:r w:rsidRPr="00BA7EC3">
          <w:rPr>
            <w:rStyle w:val="Hyperlink"/>
          </w:rPr>
          <w:t>https://hosting.epmorris.co.uk/RDWeb/Pages/en-US/login.aspx</w:t>
        </w:r>
      </w:hyperlink>
    </w:p>
    <w:p w14:paraId="7660D020" w14:textId="77777777" w:rsidR="00BA7EC3" w:rsidRPr="00BA7EC3" w:rsidRDefault="00BA7EC3" w:rsidP="00BA7EC3">
      <w:pPr>
        <w:pStyle w:val="ListParagraph"/>
        <w:numPr>
          <w:ilvl w:val="0"/>
          <w:numId w:val="23"/>
        </w:numPr>
        <w:spacing w:after="160" w:line="278" w:lineRule="auto"/>
      </w:pPr>
      <w:r w:rsidRPr="00BA7EC3">
        <w:t>Enter your username and password sent by a member of the Velociti Support Team e.g.</w:t>
      </w:r>
    </w:p>
    <w:p w14:paraId="7B1D4AD1" w14:textId="77777777" w:rsidR="00BA7EC3" w:rsidRPr="00BA7EC3" w:rsidRDefault="00BA7EC3" w:rsidP="00BA7EC3">
      <w:pPr>
        <w:ind w:left="1440" w:firstLine="720"/>
      </w:pPr>
      <w:r w:rsidRPr="00BA7EC3">
        <w:drawing>
          <wp:inline distT="0" distB="0" distL="0" distR="0" wp14:anchorId="1CCE91BB" wp14:editId="3BB984FB">
            <wp:extent cx="2598645" cy="2667231"/>
            <wp:effectExtent l="0" t="0" r="0" b="0"/>
            <wp:docPr id="805056323" name="Picture 1" descr="A screenshot of a computer secur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056323" name="Picture 1" descr="A screenshot of a computer security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8645" cy="266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C230C" w14:textId="77777777" w:rsidR="00BA7EC3" w:rsidRPr="00BA7EC3" w:rsidRDefault="00BA7EC3" w:rsidP="00BA7EC3">
      <w:pPr>
        <w:pStyle w:val="ListParagraph"/>
        <w:numPr>
          <w:ilvl w:val="0"/>
          <w:numId w:val="24"/>
        </w:numPr>
        <w:spacing w:after="160" w:line="278" w:lineRule="auto"/>
      </w:pPr>
      <w:r w:rsidRPr="00BA7EC3">
        <w:rPr>
          <w:b/>
          <w:bCs/>
        </w:rPr>
        <w:t xml:space="preserve">Domain\user name: </w:t>
      </w:r>
      <w:r w:rsidRPr="00BA7EC3">
        <w:t xml:space="preserve">the Domain is </w:t>
      </w:r>
      <w:r w:rsidRPr="00BA7EC3">
        <w:rPr>
          <w:b/>
          <w:bCs/>
        </w:rPr>
        <w:t>epm\</w:t>
      </w:r>
      <w:r w:rsidRPr="00BA7EC3">
        <w:t xml:space="preserve"> followed by your user name</w:t>
      </w:r>
    </w:p>
    <w:p w14:paraId="0B69453A" w14:textId="7EC077DE" w:rsidR="00BA7EC3" w:rsidRPr="00BA7EC3" w:rsidRDefault="00BA7EC3" w:rsidP="00BA7EC3">
      <w:pPr>
        <w:pStyle w:val="ListParagraph"/>
        <w:numPr>
          <w:ilvl w:val="0"/>
          <w:numId w:val="24"/>
        </w:numPr>
        <w:spacing w:after="160" w:line="278" w:lineRule="auto"/>
      </w:pPr>
      <w:r w:rsidRPr="00BA7EC3">
        <w:rPr>
          <w:b/>
          <w:bCs/>
        </w:rPr>
        <w:t>Password:</w:t>
      </w:r>
      <w:r w:rsidRPr="00BA7EC3">
        <w:t xml:space="preserve"> this is </w:t>
      </w:r>
      <w:r w:rsidR="00EC451D">
        <w:t>your</w:t>
      </w:r>
      <w:r w:rsidRPr="00BA7EC3">
        <w:t xml:space="preserve"> temporary password sent by Velociti Support</w:t>
      </w:r>
    </w:p>
    <w:p w14:paraId="60916895" w14:textId="77777777" w:rsidR="00BA7EC3" w:rsidRPr="00BA7EC3" w:rsidRDefault="00BA7EC3" w:rsidP="00BA7EC3">
      <w:pPr>
        <w:pStyle w:val="ListParagraph"/>
        <w:numPr>
          <w:ilvl w:val="0"/>
          <w:numId w:val="0"/>
        </w:numPr>
        <w:ind w:left="720"/>
      </w:pPr>
    </w:p>
    <w:p w14:paraId="456603E8" w14:textId="77777777" w:rsidR="00BA7EC3" w:rsidRPr="00BA7EC3" w:rsidRDefault="00BA7EC3" w:rsidP="00BA7EC3">
      <w:pPr>
        <w:pStyle w:val="ListParagraph"/>
        <w:numPr>
          <w:ilvl w:val="0"/>
          <w:numId w:val="23"/>
        </w:numPr>
        <w:spacing w:after="160" w:line="278" w:lineRule="auto"/>
      </w:pPr>
      <w:r w:rsidRPr="00BA7EC3">
        <w:t xml:space="preserve">Click </w:t>
      </w:r>
      <w:r w:rsidRPr="00BA7EC3">
        <w:rPr>
          <w:b/>
          <w:bCs/>
        </w:rPr>
        <w:t>Sign in</w:t>
      </w:r>
      <w:r w:rsidRPr="00BA7EC3">
        <w:t xml:space="preserve"> and the below message will appear</w:t>
      </w:r>
    </w:p>
    <w:p w14:paraId="75B0A4B5" w14:textId="77777777" w:rsidR="00BA7EC3" w:rsidRPr="00BA7EC3" w:rsidRDefault="00BA7EC3" w:rsidP="002B787F">
      <w:r w:rsidRPr="00BA7EC3">
        <w:rPr>
          <w:noProof/>
        </w:rPr>
        <w:drawing>
          <wp:inline distT="0" distB="0" distL="0" distR="0" wp14:anchorId="572F670D" wp14:editId="50913DB5">
            <wp:extent cx="2819400" cy="365760"/>
            <wp:effectExtent l="0" t="0" r="0" b="0"/>
            <wp:docPr id="49664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BB442" w14:textId="77777777" w:rsidR="00BA7EC3" w:rsidRPr="00BA7EC3" w:rsidRDefault="00BA7EC3" w:rsidP="00BA7EC3">
      <w:pPr>
        <w:pStyle w:val="ListParagraph"/>
        <w:numPr>
          <w:ilvl w:val="0"/>
          <w:numId w:val="23"/>
        </w:numPr>
        <w:spacing w:after="160" w:line="278" w:lineRule="auto"/>
      </w:pPr>
      <w:r w:rsidRPr="00BA7EC3">
        <w:t xml:space="preserve">Click </w:t>
      </w:r>
      <w:r w:rsidRPr="00BA7EC3">
        <w:rPr>
          <w:b/>
          <w:bCs/>
        </w:rPr>
        <w:t xml:space="preserve">here </w:t>
      </w:r>
      <w:r w:rsidRPr="00BA7EC3">
        <w:t>to change your password</w:t>
      </w:r>
    </w:p>
    <w:p w14:paraId="1A2F0F3C" w14:textId="77777777" w:rsidR="00BA7EC3" w:rsidRPr="00BA7EC3" w:rsidRDefault="00BA7EC3" w:rsidP="00BA7EC3">
      <w:pPr>
        <w:pStyle w:val="ListParagraph"/>
        <w:numPr>
          <w:ilvl w:val="0"/>
          <w:numId w:val="23"/>
        </w:numPr>
        <w:spacing w:after="160" w:line="278" w:lineRule="auto"/>
      </w:pPr>
      <w:r w:rsidRPr="00BA7EC3">
        <w:t>The below screen will appear:</w:t>
      </w:r>
    </w:p>
    <w:p w14:paraId="1A6840AC" w14:textId="77777777" w:rsidR="00BA7EC3" w:rsidRPr="00BA7EC3" w:rsidRDefault="00BA7EC3" w:rsidP="00BA7EC3">
      <w:pPr>
        <w:pStyle w:val="ListParagraph"/>
        <w:numPr>
          <w:ilvl w:val="0"/>
          <w:numId w:val="0"/>
        </w:numPr>
        <w:ind w:left="720"/>
      </w:pPr>
    </w:p>
    <w:p w14:paraId="2C85D217" w14:textId="77777777" w:rsidR="00BA7EC3" w:rsidRPr="00BA7EC3" w:rsidRDefault="00BA7EC3" w:rsidP="00BA7EC3">
      <w:pPr>
        <w:pStyle w:val="ListParagraph"/>
      </w:pPr>
      <w:r w:rsidRPr="00BA7EC3">
        <w:drawing>
          <wp:inline distT="0" distB="0" distL="0" distR="0" wp14:anchorId="6EF91661" wp14:editId="64DC67F8">
            <wp:extent cx="2758679" cy="1051651"/>
            <wp:effectExtent l="0" t="0" r="3810" b="0"/>
            <wp:docPr id="1384694142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694142" name="Picture 1" descr="A screenshot of a computer screen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8679" cy="105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97A66" w14:textId="77777777" w:rsidR="00BA7EC3" w:rsidRPr="00BA7EC3" w:rsidRDefault="00BA7EC3" w:rsidP="00BA7EC3">
      <w:pPr>
        <w:pStyle w:val="ListParagraph"/>
        <w:numPr>
          <w:ilvl w:val="0"/>
          <w:numId w:val="24"/>
        </w:numPr>
        <w:spacing w:after="160" w:line="278" w:lineRule="auto"/>
      </w:pPr>
      <w:r w:rsidRPr="00BA7EC3">
        <w:rPr>
          <w:b/>
          <w:bCs/>
        </w:rPr>
        <w:lastRenderedPageBreak/>
        <w:t>Domain\user name:</w:t>
      </w:r>
      <w:r w:rsidRPr="00BA7EC3">
        <w:t xml:space="preserve"> the Domain is </w:t>
      </w:r>
      <w:r w:rsidRPr="00BA7EC3">
        <w:rPr>
          <w:b/>
          <w:bCs/>
        </w:rPr>
        <w:t xml:space="preserve">epm\ </w:t>
      </w:r>
      <w:r w:rsidRPr="00BA7EC3">
        <w:t>followed by your user name</w:t>
      </w:r>
    </w:p>
    <w:p w14:paraId="46395DD1" w14:textId="77777777" w:rsidR="00BA7EC3" w:rsidRPr="00BA7EC3" w:rsidRDefault="00BA7EC3" w:rsidP="00BA7EC3">
      <w:pPr>
        <w:pStyle w:val="ListParagraph"/>
        <w:numPr>
          <w:ilvl w:val="0"/>
          <w:numId w:val="24"/>
        </w:numPr>
        <w:spacing w:after="160" w:line="278" w:lineRule="auto"/>
      </w:pPr>
      <w:r w:rsidRPr="00BA7EC3">
        <w:rPr>
          <w:b/>
          <w:bCs/>
        </w:rPr>
        <w:t>Current Password:</w:t>
      </w:r>
      <w:r w:rsidRPr="00BA7EC3">
        <w:t xml:space="preserve"> this is the temporary password sent by Velociti Support</w:t>
      </w:r>
    </w:p>
    <w:p w14:paraId="21D0EEB3" w14:textId="77777777" w:rsidR="00BA7EC3" w:rsidRPr="00BA7EC3" w:rsidRDefault="00BA7EC3" w:rsidP="00BA7EC3">
      <w:pPr>
        <w:pStyle w:val="ListParagraph"/>
        <w:numPr>
          <w:ilvl w:val="0"/>
          <w:numId w:val="24"/>
        </w:numPr>
        <w:spacing w:after="160" w:line="278" w:lineRule="auto"/>
      </w:pPr>
      <w:r w:rsidRPr="00BA7EC3">
        <w:rPr>
          <w:b/>
          <w:bCs/>
        </w:rPr>
        <w:t xml:space="preserve">New password: </w:t>
      </w:r>
      <w:r w:rsidRPr="00BA7EC3">
        <w:t>this is your new password which must meet the following requirements:</w:t>
      </w:r>
    </w:p>
    <w:p w14:paraId="6761FF59" w14:textId="77777777" w:rsidR="00BA7EC3" w:rsidRPr="00BA7EC3" w:rsidRDefault="00BA7EC3" w:rsidP="00BA7EC3">
      <w:pPr>
        <w:pStyle w:val="ListParagraph"/>
        <w:numPr>
          <w:ilvl w:val="0"/>
          <w:numId w:val="25"/>
        </w:numPr>
        <w:spacing w:after="160" w:line="278" w:lineRule="auto"/>
      </w:pPr>
      <w:r w:rsidRPr="00BA7EC3">
        <w:t>Must be 12 or more characters in length</w:t>
      </w:r>
    </w:p>
    <w:p w14:paraId="358DED9F" w14:textId="77777777" w:rsidR="00BA7EC3" w:rsidRPr="00BA7EC3" w:rsidRDefault="00BA7EC3" w:rsidP="00BA7EC3">
      <w:pPr>
        <w:pStyle w:val="ListParagraph"/>
        <w:numPr>
          <w:ilvl w:val="0"/>
          <w:numId w:val="25"/>
        </w:numPr>
        <w:spacing w:after="160" w:line="278" w:lineRule="auto"/>
      </w:pPr>
      <w:r w:rsidRPr="00BA7EC3">
        <w:t>Must contain an uppercase character</w:t>
      </w:r>
    </w:p>
    <w:p w14:paraId="20E1C302" w14:textId="77777777" w:rsidR="00BA7EC3" w:rsidRPr="00BA7EC3" w:rsidRDefault="00BA7EC3" w:rsidP="00BA7EC3">
      <w:pPr>
        <w:pStyle w:val="ListParagraph"/>
        <w:numPr>
          <w:ilvl w:val="0"/>
          <w:numId w:val="25"/>
        </w:numPr>
        <w:spacing w:after="160" w:line="278" w:lineRule="auto"/>
      </w:pPr>
      <w:r w:rsidRPr="00BA7EC3">
        <w:t>Must contain a number</w:t>
      </w:r>
    </w:p>
    <w:p w14:paraId="1002D9D4" w14:textId="77777777" w:rsidR="00BA7EC3" w:rsidRPr="00BA7EC3" w:rsidRDefault="00BA7EC3" w:rsidP="00BA7EC3">
      <w:pPr>
        <w:pStyle w:val="ListParagraph"/>
        <w:numPr>
          <w:ilvl w:val="0"/>
          <w:numId w:val="25"/>
        </w:numPr>
        <w:spacing w:after="160" w:line="278" w:lineRule="auto"/>
      </w:pPr>
      <w:r w:rsidRPr="00BA7EC3">
        <w:t>Must contain a special character</w:t>
      </w:r>
    </w:p>
    <w:p w14:paraId="586B5309" w14:textId="77777777" w:rsidR="00BA7EC3" w:rsidRPr="00BA7EC3" w:rsidRDefault="00BA7EC3" w:rsidP="00BA7EC3">
      <w:pPr>
        <w:pStyle w:val="ListParagraph"/>
        <w:numPr>
          <w:ilvl w:val="0"/>
          <w:numId w:val="25"/>
        </w:numPr>
        <w:spacing w:after="160" w:line="278" w:lineRule="auto"/>
      </w:pPr>
      <w:r w:rsidRPr="00BA7EC3">
        <w:t>Cannot repeat a password across a history of the last six months</w:t>
      </w:r>
    </w:p>
    <w:p w14:paraId="285D62E0" w14:textId="77777777" w:rsidR="00BA7EC3" w:rsidRPr="00BA7EC3" w:rsidRDefault="00BA7EC3" w:rsidP="00BA7EC3">
      <w:pPr>
        <w:pStyle w:val="ListParagraph"/>
        <w:numPr>
          <w:ilvl w:val="0"/>
          <w:numId w:val="25"/>
        </w:numPr>
        <w:spacing w:after="160" w:line="278" w:lineRule="auto"/>
      </w:pPr>
      <w:r w:rsidRPr="00BA7EC3">
        <w:t>Cannot contain identifiable names</w:t>
      </w:r>
    </w:p>
    <w:p w14:paraId="21A706B7" w14:textId="77777777" w:rsidR="00BA7EC3" w:rsidRPr="00BA7EC3" w:rsidRDefault="00BA7EC3" w:rsidP="00BA7EC3">
      <w:pPr>
        <w:pStyle w:val="ListParagraph"/>
        <w:numPr>
          <w:ilvl w:val="0"/>
          <w:numId w:val="0"/>
        </w:numPr>
        <w:ind w:left="1080"/>
      </w:pPr>
    </w:p>
    <w:p w14:paraId="1FB95E11" w14:textId="77777777" w:rsidR="00BA7EC3" w:rsidRPr="00BA7EC3" w:rsidRDefault="00BA7EC3" w:rsidP="00BA7EC3">
      <w:pPr>
        <w:pStyle w:val="ListParagraph"/>
        <w:numPr>
          <w:ilvl w:val="0"/>
          <w:numId w:val="23"/>
        </w:numPr>
        <w:spacing w:after="160" w:line="278" w:lineRule="auto"/>
      </w:pPr>
      <w:r w:rsidRPr="00BA7EC3">
        <w:t xml:space="preserve">Click </w:t>
      </w:r>
      <w:r w:rsidRPr="00BA7EC3">
        <w:rPr>
          <w:b/>
          <w:bCs/>
        </w:rPr>
        <w:t>Submit</w:t>
      </w:r>
      <w:r w:rsidRPr="00BA7EC3">
        <w:t xml:space="preserve"> when finished</w:t>
      </w:r>
    </w:p>
    <w:p w14:paraId="050B0356" w14:textId="4236E859" w:rsidR="0026321A" w:rsidRDefault="00BA7EC3" w:rsidP="0026321A">
      <w:pPr>
        <w:pStyle w:val="ListParagraph"/>
        <w:numPr>
          <w:ilvl w:val="0"/>
          <w:numId w:val="23"/>
        </w:numPr>
        <w:spacing w:after="160" w:line="278" w:lineRule="auto"/>
      </w:pPr>
      <w:r w:rsidRPr="00BA7EC3">
        <w:t xml:space="preserve">Your new password will have been set, click </w:t>
      </w:r>
      <w:r w:rsidRPr="00BA7EC3">
        <w:rPr>
          <w:b/>
          <w:bCs/>
        </w:rPr>
        <w:t xml:space="preserve">OK </w:t>
      </w:r>
      <w:r w:rsidRPr="00BA7EC3">
        <w:t>to reload the page and login with your new password</w:t>
      </w:r>
    </w:p>
    <w:p w14:paraId="2C7C0B15" w14:textId="7EB177A3" w:rsidR="0033221C" w:rsidRDefault="0033221C" w:rsidP="00E86330">
      <w:pPr>
        <w:pStyle w:val="Heading1"/>
      </w:pPr>
      <w:r>
        <w:t>Logging In</w:t>
      </w:r>
    </w:p>
    <w:p w14:paraId="68CE6898" w14:textId="563640FF" w:rsidR="00E86330" w:rsidRDefault="006D77BB" w:rsidP="00E86330">
      <w:r>
        <w:t xml:space="preserve">To login to the Velociti 6D </w:t>
      </w:r>
      <w:r w:rsidR="00F940EC">
        <w:t>h</w:t>
      </w:r>
      <w:r>
        <w:t>osted application, follow the below steps:</w:t>
      </w:r>
    </w:p>
    <w:p w14:paraId="0529D931" w14:textId="77777777" w:rsidR="006D77BB" w:rsidRDefault="006D77BB" w:rsidP="00E86330"/>
    <w:p w14:paraId="4DDE5585" w14:textId="632BFB25" w:rsidR="00C01391" w:rsidRDefault="006D77BB" w:rsidP="006D77BB">
      <w:pPr>
        <w:pStyle w:val="ListParagraph"/>
        <w:numPr>
          <w:ilvl w:val="0"/>
          <w:numId w:val="27"/>
        </w:numPr>
        <w:spacing w:after="160" w:line="278" w:lineRule="auto"/>
      </w:pPr>
      <w: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D94D1D" wp14:editId="30A7FD4B">
                <wp:simplePos x="0" y="0"/>
                <wp:positionH relativeFrom="column">
                  <wp:posOffset>182880</wp:posOffset>
                </wp:positionH>
                <wp:positionV relativeFrom="paragraph">
                  <wp:posOffset>348615</wp:posOffset>
                </wp:positionV>
                <wp:extent cx="5727700" cy="1873885"/>
                <wp:effectExtent l="0" t="0" r="6350" b="0"/>
                <wp:wrapSquare wrapText="bothSides"/>
                <wp:docPr id="158455097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700" cy="1873885"/>
                          <a:chOff x="0" y="0"/>
                          <a:chExt cx="5727700" cy="1873885"/>
                        </a:xfrm>
                      </wpg:grpSpPr>
                      <pic:pic xmlns:pic="http://schemas.openxmlformats.org/drawingml/2006/picture">
                        <pic:nvPicPr>
                          <pic:cNvPr id="753102915" name="Picture 1" descr="A blue and white background with orange lines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1873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122255" name="Picture 1" descr="A logo with green and purple colo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160" y="1287780"/>
                            <a:ext cx="561975" cy="52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5D89ED" id="Group 3" o:spid="_x0000_s1026" style="position:absolute;margin-left:14.4pt;margin-top:27.45pt;width:451pt;height:147.55pt;z-index:251658240" coordsize="57277,18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">
                <v:shape id="Picture 1" o:spid="_x0000_s1027" type="#_x0000_t75" alt="A blue and white background with orange lines" style="position:absolute;width:57277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">
                  <v:imagedata r:id="rId17" o:title="A blue and white background with orange lines"/>
                </v:shape>
                <v:shape id="Picture 1" o:spid="_x0000_s1028" type="#_x0000_t75" alt="A logo with green and purple colors&#10;&#10;AI-generated content may be incorrect." style="position:absolute;left:1371;top:12877;width:5620;height:5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">
                  <v:imagedata r:id="rId18" o:title="A logo with green and purple colors&#10;&#10;AI-generated content may be incorrect"/>
                </v:shape>
                <w10:wrap type="square"/>
              </v:group>
            </w:pict>
          </mc:Fallback>
        </mc:AlternateContent>
      </w:r>
      <w:r w:rsidR="00F940EC">
        <w:t>Once logged in, you will see the Launcher icon as shown below</w:t>
      </w:r>
    </w:p>
    <w:p w14:paraId="5F6054A9" w14:textId="42DA8000" w:rsidR="0026321A" w:rsidRDefault="005F2AA8" w:rsidP="00F940EC">
      <w:pPr>
        <w:pStyle w:val="ListParagraph"/>
        <w:numPr>
          <w:ilvl w:val="0"/>
          <w:numId w:val="27"/>
        </w:numPr>
        <w:spacing w:after="160" w:line="278" w:lineRule="auto"/>
      </w:pPr>
      <w:r>
        <w:t xml:space="preserve">Click the Launcher to </w:t>
      </w:r>
      <w:r w:rsidR="007B3BAB">
        <w:t>download the RDP launcher:</w:t>
      </w:r>
    </w:p>
    <w:p w14:paraId="25D176A2" w14:textId="0FD56F84" w:rsidR="007B3BAB" w:rsidRDefault="007B3BAB" w:rsidP="007B3BAB">
      <w:pPr>
        <w:pStyle w:val="ListParagraph"/>
        <w:numPr>
          <w:ilvl w:val="0"/>
          <w:numId w:val="0"/>
        </w:numPr>
        <w:spacing w:after="160" w:line="278" w:lineRule="auto"/>
        <w:ind w:left="720"/>
      </w:pPr>
      <w:r w:rsidRPr="007B3BAB">
        <w:drawing>
          <wp:inline distT="0" distB="0" distL="0" distR="0" wp14:anchorId="0A23E0B7" wp14:editId="0087C491">
            <wp:extent cx="3419952" cy="1267002"/>
            <wp:effectExtent l="0" t="0" r="0" b="9525"/>
            <wp:docPr id="1988707156" name="Picture 1" descr="A screenshot of a c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707156" name="Picture 1" descr="A screenshot of a chat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57BC8" w14:textId="0873F98C" w:rsidR="00931888" w:rsidRDefault="00626845" w:rsidP="00931888">
      <w:pPr>
        <w:pStyle w:val="ListParagraph"/>
        <w:numPr>
          <w:ilvl w:val="0"/>
          <w:numId w:val="27"/>
        </w:numPr>
        <w:spacing w:after="160" w:line="278" w:lineRule="auto"/>
      </w:pPr>
      <w:r>
        <w:t xml:space="preserve">Open the download and re-enter your login credentials including the </w:t>
      </w:r>
      <w:r>
        <w:rPr>
          <w:b/>
          <w:bCs/>
        </w:rPr>
        <w:t xml:space="preserve">epm\ </w:t>
      </w:r>
      <w:r>
        <w:t>domain</w:t>
      </w:r>
    </w:p>
    <w:p w14:paraId="65859B74" w14:textId="503FB7DA" w:rsidR="00635DC1" w:rsidRDefault="00931888" w:rsidP="00635DC1">
      <w:pPr>
        <w:pStyle w:val="ListParagraph"/>
        <w:numPr>
          <w:ilvl w:val="0"/>
          <w:numId w:val="27"/>
        </w:numPr>
        <w:spacing w:after="160" w:line="278" w:lineRule="auto"/>
      </w:pPr>
      <w:r>
        <w:t xml:space="preserve">After clicking </w:t>
      </w:r>
      <w:r>
        <w:rPr>
          <w:b/>
          <w:bCs/>
        </w:rPr>
        <w:t>OK</w:t>
      </w:r>
      <w:r>
        <w:rPr>
          <w:rFonts w:hint="eastAsia"/>
        </w:rPr>
        <w:t>¸</w:t>
      </w:r>
      <w:r>
        <w:t xml:space="preserve"> this will </w:t>
      </w:r>
      <w:r w:rsidR="0071352B">
        <w:t xml:space="preserve">open the </w:t>
      </w:r>
      <w:r w:rsidR="00635DC1">
        <w:t>Application Launcher screen:</w:t>
      </w:r>
    </w:p>
    <w:p w14:paraId="54068D74" w14:textId="77777777" w:rsidR="00635DC1" w:rsidRDefault="00635DC1" w:rsidP="00635DC1">
      <w:pPr>
        <w:pStyle w:val="ListParagraph"/>
        <w:numPr>
          <w:ilvl w:val="0"/>
          <w:numId w:val="0"/>
        </w:numPr>
        <w:spacing w:after="160" w:line="278" w:lineRule="auto"/>
        <w:ind w:left="720"/>
      </w:pPr>
    </w:p>
    <w:p w14:paraId="278BE9C0" w14:textId="77777777" w:rsidR="00103933" w:rsidRDefault="00103933" w:rsidP="00635DC1">
      <w:pPr>
        <w:pStyle w:val="ListParagraph"/>
        <w:numPr>
          <w:ilvl w:val="0"/>
          <w:numId w:val="0"/>
        </w:numPr>
        <w:spacing w:after="160" w:line="278" w:lineRule="auto"/>
        <w:ind w:left="720"/>
      </w:pPr>
    </w:p>
    <w:p w14:paraId="55A42790" w14:textId="4E153F68" w:rsidR="00103933" w:rsidRDefault="009C1C4E" w:rsidP="00A2765A">
      <w:pPr>
        <w:pStyle w:val="NoSpacing"/>
      </w:pPr>
      <w:r w:rsidRPr="009C1C4E">
        <w:lastRenderedPageBreak/>
        <w:drawing>
          <wp:inline distT="0" distB="0" distL="0" distR="0" wp14:anchorId="202E47AF" wp14:editId="623FB338">
            <wp:extent cx="5727700" cy="2786380"/>
            <wp:effectExtent l="0" t="0" r="6350" b="0"/>
            <wp:docPr id="199555330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53303" name="Picture 1" descr="A screenshot of a computer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ED3F0" w14:textId="297F4C9C" w:rsidR="009C1C4E" w:rsidRPr="009C1C4E" w:rsidRDefault="009C1C4E" w:rsidP="009C1C4E">
      <w:pPr>
        <w:pStyle w:val="NoSpacing"/>
        <w:numPr>
          <w:ilvl w:val="0"/>
          <w:numId w:val="27"/>
        </w:numPr>
      </w:pPr>
      <w:r>
        <w:t xml:space="preserve">Select the application and click </w:t>
      </w:r>
      <w:r>
        <w:rPr>
          <w:b/>
          <w:bCs/>
        </w:rPr>
        <w:t>Launch</w:t>
      </w:r>
      <w:r w:rsidR="00CA320D">
        <w:rPr>
          <w:b/>
          <w:bCs/>
        </w:rPr>
        <w:t xml:space="preserve"> </w:t>
      </w:r>
      <w:r w:rsidR="00CA320D">
        <w:t xml:space="preserve">to </w:t>
      </w:r>
      <w:r w:rsidR="00126081">
        <w:t>open the system</w:t>
      </w:r>
    </w:p>
    <w:p w14:paraId="0ED722ED" w14:textId="77777777" w:rsidR="009C1C4E" w:rsidRDefault="009C1C4E" w:rsidP="009C1C4E">
      <w:pPr>
        <w:pStyle w:val="NoSpacing"/>
        <w:ind w:left="720"/>
      </w:pPr>
    </w:p>
    <w:p w14:paraId="19B608EE" w14:textId="5E6FBB96" w:rsidR="00103933" w:rsidRDefault="00103933" w:rsidP="00635DC1">
      <w:pPr>
        <w:pStyle w:val="ListParagraph"/>
        <w:numPr>
          <w:ilvl w:val="0"/>
          <w:numId w:val="0"/>
        </w:numPr>
        <w:spacing w:after="160" w:line="278" w:lineRule="auto"/>
        <w:ind w:left="720"/>
      </w:pPr>
    </w:p>
    <w:p w14:paraId="04C72A56" w14:textId="568685A4" w:rsidR="00BA7EC3" w:rsidRPr="00F35C3C" w:rsidRDefault="00BA7EC3" w:rsidP="00F35C3C">
      <w:pPr>
        <w:spacing w:after="160" w:line="278" w:lineRule="auto"/>
        <w:ind w:left="360" w:hanging="360"/>
        <w:rPr>
          <w:rFonts w:hint="eastAsia"/>
        </w:rPr>
      </w:pPr>
    </w:p>
    <w:sectPr w:rsidR="00BA7EC3" w:rsidRPr="00F35C3C" w:rsidSect="00301B6D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1902" w:right="1440" w:bottom="1324" w:left="1440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A4872" w14:textId="77777777" w:rsidR="0023141C" w:rsidRDefault="0023141C" w:rsidP="006D5EFE">
      <w:pPr>
        <w:rPr>
          <w:rFonts w:hint="eastAsia"/>
        </w:rPr>
      </w:pPr>
      <w:r>
        <w:separator/>
      </w:r>
    </w:p>
  </w:endnote>
  <w:endnote w:type="continuationSeparator" w:id="0">
    <w:p w14:paraId="3614CD60" w14:textId="77777777" w:rsidR="0023141C" w:rsidRDefault="0023141C" w:rsidP="006D5EFE">
      <w:pPr>
        <w:rPr>
          <w:rFonts w:hint="eastAsia"/>
        </w:rPr>
      </w:pPr>
      <w:r>
        <w:continuationSeparator/>
      </w:r>
    </w:p>
  </w:endnote>
  <w:endnote w:type="continuationNotice" w:id="1">
    <w:p w14:paraId="4027E73E" w14:textId="77777777" w:rsidR="0023141C" w:rsidRDefault="0023141C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tillium Web Regular">
    <w:altName w:val="Titillium Web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tillium Web Light"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03706887"/>
      <w:docPartObj>
        <w:docPartGallery w:val="Page Numbers (Bottom of Page)"/>
        <w:docPartUnique/>
      </w:docPartObj>
    </w:sdtPr>
    <w:sdtContent>
      <w:p w14:paraId="1C6D5BB5" w14:textId="77777777" w:rsidR="00FD3E60" w:rsidRDefault="00FD3E60" w:rsidP="00CB127A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63E4A1" w14:textId="77777777" w:rsidR="004754B1" w:rsidRDefault="004754B1" w:rsidP="00CB12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F8B4" w14:textId="77777777" w:rsidR="00FD3E60" w:rsidRPr="00736DDA" w:rsidRDefault="00FD3E60" w:rsidP="002210CD">
    <w:pPr>
      <w:pStyle w:val="Footer"/>
      <w:jc w:val="right"/>
    </w:pPr>
  </w:p>
  <w:tbl>
    <w:tblPr>
      <w:tblStyle w:val="TableGrid"/>
      <w:tblW w:w="90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2694"/>
      <w:gridCol w:w="2919"/>
    </w:tblGrid>
    <w:tr w:rsidR="004E3FE5" w:rsidRPr="00736DDA" w14:paraId="75CC363B" w14:textId="77777777" w:rsidTr="002210CD">
      <w:tc>
        <w:tcPr>
          <w:tcW w:w="3397" w:type="dxa"/>
        </w:tcPr>
        <w:p w14:paraId="5709C53D" w14:textId="77777777" w:rsidR="004E3FE5" w:rsidRDefault="004E3FE5" w:rsidP="004E3FE5">
          <w:pPr>
            <w:pStyle w:val="Footer"/>
          </w:pPr>
        </w:p>
        <w:p w14:paraId="2CE0A9AD" w14:textId="77777777" w:rsidR="004E3FE5" w:rsidRDefault="004E3FE5" w:rsidP="004E3FE5">
          <w:pPr>
            <w:pStyle w:val="Footer"/>
          </w:pPr>
        </w:p>
        <w:p w14:paraId="41DA16A2" w14:textId="748CE2C1" w:rsidR="004E3FE5" w:rsidRPr="00695FB7" w:rsidRDefault="004E3FE5" w:rsidP="004E3FE5">
          <w:pPr>
            <w:pStyle w:val="Footer"/>
          </w:pPr>
          <w:r w:rsidRPr="00736DDA">
            <w:t>www.</w:t>
          </w:r>
          <w:r w:rsidR="00835706">
            <w:t>velociti</w:t>
          </w:r>
          <w:r w:rsidR="006605D8">
            <w:t>-</w:t>
          </w:r>
          <w:r w:rsidR="00835706">
            <w:t>solutions</w:t>
          </w:r>
          <w:r w:rsidR="006605D8">
            <w:t>.com</w:t>
          </w:r>
        </w:p>
      </w:tc>
      <w:tc>
        <w:tcPr>
          <w:tcW w:w="2694" w:type="dxa"/>
        </w:tcPr>
        <w:p w14:paraId="66A314F3" w14:textId="77777777" w:rsidR="004E3FE5" w:rsidRPr="00736DDA" w:rsidRDefault="004E3FE5" w:rsidP="004E3FE5">
          <w:pPr>
            <w:pStyle w:val="Footer"/>
          </w:pPr>
        </w:p>
      </w:tc>
      <w:tc>
        <w:tcPr>
          <w:tcW w:w="2919" w:type="dxa"/>
          <w:tcMar>
            <w:left w:w="0" w:type="dxa"/>
            <w:right w:w="0" w:type="dxa"/>
          </w:tcMar>
        </w:tcPr>
        <w:sdt>
          <w:sdtPr>
            <w:rPr>
              <w:rFonts w:asciiTheme="minorHAnsi" w:hAnsiTheme="minorHAnsi" w:cstheme="minorBidi"/>
              <w:color w:val="auto"/>
              <w:sz w:val="22"/>
              <w:szCs w:val="24"/>
              <w:lang w:eastAsia="en-US"/>
            </w:rPr>
            <w:id w:val="-554469003"/>
            <w:docPartObj>
              <w:docPartGallery w:val="Page Numbers (Bottom of Page)"/>
              <w:docPartUnique/>
            </w:docPartObj>
          </w:sdtPr>
          <w:sdtEndPr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</w:sdtEndPr>
          <w:sdtContent>
            <w:p w14:paraId="19678ECA" w14:textId="77777777" w:rsidR="004E3FE5" w:rsidRPr="00AB12A5" w:rsidRDefault="004E3FE5" w:rsidP="004E3FE5">
              <w:pPr>
                <w:pStyle w:val="Footer"/>
              </w:pPr>
            </w:p>
            <w:p w14:paraId="34DD8D10" w14:textId="77777777" w:rsidR="004E3FE5" w:rsidRPr="00AB12A5" w:rsidRDefault="004E3FE5" w:rsidP="004E3FE5">
              <w:pPr>
                <w:pStyle w:val="Footer"/>
              </w:pPr>
            </w:p>
            <w:p w14:paraId="327962B3" w14:textId="77777777" w:rsidR="004E3FE5" w:rsidRPr="00736DDA" w:rsidRDefault="004E3FE5" w:rsidP="004E3FE5">
              <w:pPr>
                <w:pStyle w:val="Footer"/>
                <w:jc w:val="right"/>
              </w:pPr>
              <w:r w:rsidRPr="00643938">
                <w:rPr>
                  <w:lang w:eastAsia="en-US"/>
                </w:rPr>
                <w:t xml:space="preserve">Page </w:t>
              </w:r>
              <w:r>
                <w:rPr>
                  <w:lang w:eastAsia="en-US"/>
                </w:rPr>
                <w:fldChar w:fldCharType="begin"/>
              </w:r>
              <w:r>
                <w:rPr>
                  <w:lang w:eastAsia="en-US"/>
                </w:rPr>
                <w:instrText xml:space="preserve"> PAGE  </w:instrText>
              </w:r>
              <w:r>
                <w:rPr>
                  <w:lang w:eastAsia="en-US"/>
                </w:rPr>
                <w:fldChar w:fldCharType="separate"/>
              </w:r>
              <w:r>
                <w:rPr>
                  <w:lang w:eastAsia="en-US"/>
                </w:rPr>
                <w:t>2</w:t>
              </w:r>
              <w:r>
                <w:rPr>
                  <w:lang w:eastAsia="en-US"/>
                </w:rPr>
                <w:fldChar w:fldCharType="end"/>
              </w:r>
              <w:r w:rsidRPr="00643938">
                <w:rPr>
                  <w:lang w:eastAsia="en-US"/>
                </w:rPr>
                <w:t>/</w:t>
              </w:r>
              <w:r w:rsidRPr="00643938">
                <w:rPr>
                  <w:lang w:eastAsia="en-US"/>
                </w:rPr>
                <w:fldChar w:fldCharType="begin"/>
              </w:r>
              <w:r w:rsidRPr="00643938">
                <w:rPr>
                  <w:lang w:eastAsia="en-US"/>
                </w:rPr>
                <w:instrText xml:space="preserve"> NUMPAGES  \* MERGEFORMAT </w:instrText>
              </w:r>
              <w:r w:rsidRPr="00643938">
                <w:rPr>
                  <w:lang w:eastAsia="en-US"/>
                </w:rPr>
                <w:fldChar w:fldCharType="separate"/>
              </w:r>
              <w:r>
                <w:rPr>
                  <w:lang w:eastAsia="en-US"/>
                </w:rPr>
                <w:t>2</w:t>
              </w:r>
              <w:r w:rsidRPr="00643938">
                <w:rPr>
                  <w:lang w:eastAsia="en-US"/>
                </w:rPr>
                <w:fldChar w:fldCharType="end"/>
              </w:r>
            </w:p>
          </w:sdtContent>
        </w:sdt>
      </w:tc>
    </w:tr>
  </w:tbl>
  <w:p w14:paraId="36496108" w14:textId="77777777" w:rsidR="00D96B87" w:rsidRPr="00736DDA" w:rsidRDefault="00D96B87" w:rsidP="00CB127A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54"/>
      <w:gridCol w:w="3624"/>
      <w:gridCol w:w="1432"/>
    </w:tblGrid>
    <w:tr w:rsidR="00BA4467" w:rsidRPr="004A5CB6" w14:paraId="64C37812" w14:textId="77777777" w:rsidTr="009C09AB">
      <w:tc>
        <w:tcPr>
          <w:tcW w:w="3969" w:type="dxa"/>
        </w:tcPr>
        <w:p w14:paraId="2FBA934D" w14:textId="77777777" w:rsidR="00BA4467" w:rsidRPr="00CB127A" w:rsidRDefault="00BA4467" w:rsidP="00CB127A">
          <w:pPr>
            <w:pStyle w:val="Footer"/>
            <w:rPr>
              <w:b/>
              <w:bCs/>
              <w:color w:val="76C987" w:themeColor="accent2"/>
            </w:rPr>
          </w:pPr>
          <w:r w:rsidRPr="00CB127A">
            <w:rPr>
              <w:b/>
              <w:bCs/>
              <w:color w:val="76C987" w:themeColor="accent2"/>
            </w:rPr>
            <w:t>E P Morris &amp; Company Limited</w:t>
          </w:r>
        </w:p>
        <w:p w14:paraId="23B1B1A3" w14:textId="77777777" w:rsidR="00BA4467" w:rsidRPr="004A5CB6" w:rsidRDefault="00BA4467" w:rsidP="00CB127A">
          <w:pPr>
            <w:pStyle w:val="Footer"/>
          </w:pPr>
          <w:r w:rsidRPr="004A5CB6">
            <w:t xml:space="preserve">Registered in </w:t>
          </w:r>
          <w:r w:rsidRPr="00CB127A">
            <w:t>England and Wales</w:t>
          </w:r>
        </w:p>
        <w:p w14:paraId="72F88AAF" w14:textId="77777777" w:rsidR="00BA4467" w:rsidRPr="004A5CB6" w:rsidRDefault="00BA4467" w:rsidP="00CB127A">
          <w:pPr>
            <w:pStyle w:val="Footer"/>
          </w:pPr>
          <w:r w:rsidRPr="004A5CB6">
            <w:t>Registered Number: 2091108</w:t>
          </w:r>
        </w:p>
      </w:tc>
      <w:tc>
        <w:tcPr>
          <w:tcW w:w="3636" w:type="dxa"/>
        </w:tcPr>
        <w:p w14:paraId="43ED5EEC" w14:textId="77777777" w:rsidR="00BA4467" w:rsidRPr="00CB127A" w:rsidRDefault="00BA4467" w:rsidP="00BA4467">
          <w:pPr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</w:pPr>
          <w:r w:rsidRPr="00CB127A">
            <w:rPr>
              <w:rFonts w:asciiTheme="majorHAnsi" w:hAnsiTheme="majorHAnsi" w:cstheme="majorHAnsi"/>
              <w:noProof/>
              <w:color w:val="3C3C3C" w:themeColor="text1"/>
              <w:sz w:val="16"/>
              <w:szCs w:val="16"/>
            </w:rPr>
            <w:drawing>
              <wp:anchor distT="0" distB="0" distL="114300" distR="114300" simplePos="0" relativeHeight="251658244" behindDoc="0" locked="0" layoutInCell="1" allowOverlap="1" wp14:anchorId="2F5724B1" wp14:editId="3D276754">
                <wp:simplePos x="0" y="0"/>
                <wp:positionH relativeFrom="column">
                  <wp:posOffset>2119721</wp:posOffset>
                </wp:positionH>
                <wp:positionV relativeFrom="paragraph">
                  <wp:posOffset>5715</wp:posOffset>
                </wp:positionV>
                <wp:extent cx="82550" cy="88900"/>
                <wp:effectExtent l="0" t="0" r="635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" cy="88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B127A"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  <w:t>20 Harris Business Park</w:t>
          </w:r>
        </w:p>
        <w:p w14:paraId="045F6D9D" w14:textId="77777777" w:rsidR="00BA4467" w:rsidRPr="00CB127A" w:rsidRDefault="00BA4467" w:rsidP="00BA4467">
          <w:pPr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</w:pPr>
          <w:r w:rsidRPr="00CB127A">
            <w:rPr>
              <w:rFonts w:asciiTheme="majorHAnsi" w:hAnsiTheme="majorHAnsi" w:cstheme="majorHAnsi"/>
              <w:noProof/>
              <w:color w:val="3C3C3C" w:themeColor="text1"/>
              <w:sz w:val="16"/>
              <w:szCs w:val="16"/>
            </w:rPr>
            <w:drawing>
              <wp:anchor distT="0" distB="0" distL="114300" distR="114300" simplePos="0" relativeHeight="251658245" behindDoc="0" locked="0" layoutInCell="1" allowOverlap="1" wp14:anchorId="2BB3DC5E" wp14:editId="2E19D206">
                <wp:simplePos x="0" y="0"/>
                <wp:positionH relativeFrom="column">
                  <wp:posOffset>2120356</wp:posOffset>
                </wp:positionH>
                <wp:positionV relativeFrom="paragraph">
                  <wp:posOffset>34925</wp:posOffset>
                </wp:positionV>
                <wp:extent cx="82550" cy="60960"/>
                <wp:effectExtent l="0" t="0" r="6350" b="2540"/>
                <wp:wrapNone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" cy="60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B127A"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  <w:t>Hanbury Road</w:t>
          </w:r>
        </w:p>
        <w:p w14:paraId="5BFCC666" w14:textId="77777777" w:rsidR="00BA4467" w:rsidRPr="00CB127A" w:rsidRDefault="00BA4467" w:rsidP="00BA4467">
          <w:pPr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</w:pPr>
          <w:r w:rsidRPr="00CB127A">
            <w:rPr>
              <w:rFonts w:asciiTheme="majorHAnsi" w:hAnsiTheme="majorHAnsi" w:cstheme="majorHAnsi"/>
              <w:noProof/>
              <w:color w:val="3C3C3C" w:themeColor="text1"/>
              <w:sz w:val="16"/>
              <w:szCs w:val="16"/>
            </w:rPr>
            <w:drawing>
              <wp:anchor distT="0" distB="0" distL="114300" distR="114300" simplePos="0" relativeHeight="251658246" behindDoc="0" locked="0" layoutInCell="1" allowOverlap="1" wp14:anchorId="2F9AFBC9" wp14:editId="67BA0C0F">
                <wp:simplePos x="0" y="0"/>
                <wp:positionH relativeFrom="column">
                  <wp:posOffset>2120356</wp:posOffset>
                </wp:positionH>
                <wp:positionV relativeFrom="paragraph">
                  <wp:posOffset>19050</wp:posOffset>
                </wp:positionV>
                <wp:extent cx="82550" cy="76200"/>
                <wp:effectExtent l="0" t="0" r="635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" cy="76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B127A"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  <w:t>Bromsgrove B60 4DJ</w:t>
          </w:r>
        </w:p>
      </w:tc>
      <w:tc>
        <w:tcPr>
          <w:tcW w:w="1405" w:type="dxa"/>
          <w:tcMar>
            <w:left w:w="0" w:type="dxa"/>
            <w:right w:w="0" w:type="dxa"/>
          </w:tcMar>
        </w:tcPr>
        <w:p w14:paraId="0B5410E6" w14:textId="77777777" w:rsidR="00BA4467" w:rsidRPr="00CB127A" w:rsidRDefault="00BA4467" w:rsidP="00BA4467">
          <w:pPr>
            <w:tabs>
              <w:tab w:val="left" w:pos="1917"/>
              <w:tab w:val="left" w:pos="2618"/>
              <w:tab w:val="left" w:pos="3190"/>
              <w:tab w:val="left" w:pos="3623"/>
            </w:tabs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</w:pPr>
          <w:r w:rsidRPr="00CB127A"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  <w:t>01527 556940</w:t>
          </w:r>
        </w:p>
        <w:p w14:paraId="3318F2DD" w14:textId="77777777" w:rsidR="00BA4467" w:rsidRPr="00CB127A" w:rsidRDefault="00BA4467" w:rsidP="00BA4467">
          <w:pPr>
            <w:tabs>
              <w:tab w:val="left" w:pos="1917"/>
              <w:tab w:val="left" w:pos="2618"/>
              <w:tab w:val="left" w:pos="3190"/>
              <w:tab w:val="left" w:pos="3623"/>
            </w:tabs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</w:pPr>
          <w:r w:rsidRPr="00CB127A">
            <w:rPr>
              <w:rFonts w:asciiTheme="majorHAnsi" w:hAnsiTheme="majorHAnsi" w:cstheme="majorHAnsi"/>
              <w:color w:val="3C3C3C" w:themeColor="text1"/>
              <w:sz w:val="16"/>
              <w:szCs w:val="16"/>
            </w:rPr>
            <w:t>epm@epmorris.co.uk</w:t>
          </w:r>
        </w:p>
        <w:p w14:paraId="5F29E1AC" w14:textId="77777777" w:rsidR="00BA4467" w:rsidRPr="00CB127A" w:rsidRDefault="00BA4467" w:rsidP="00CB127A">
          <w:pPr>
            <w:pStyle w:val="Footer"/>
            <w:rPr>
              <w:lang w:val="en-US"/>
            </w:rPr>
          </w:pPr>
          <w:r w:rsidRPr="00CB127A">
            <w:t>www.epmorris.co.uk</w:t>
          </w:r>
        </w:p>
      </w:tc>
    </w:tr>
  </w:tbl>
  <w:p w14:paraId="39E23CA8" w14:textId="77777777" w:rsidR="00BA4467" w:rsidRPr="00BA4467" w:rsidRDefault="00BA4467" w:rsidP="00CB127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C9C8B" w14:textId="77777777" w:rsidR="0023141C" w:rsidRDefault="0023141C" w:rsidP="006D5EFE">
      <w:pPr>
        <w:rPr>
          <w:rFonts w:hint="eastAsia"/>
        </w:rPr>
      </w:pPr>
      <w:r>
        <w:separator/>
      </w:r>
    </w:p>
  </w:footnote>
  <w:footnote w:type="continuationSeparator" w:id="0">
    <w:p w14:paraId="0B837C96" w14:textId="77777777" w:rsidR="0023141C" w:rsidRDefault="0023141C" w:rsidP="006D5EFE">
      <w:pPr>
        <w:rPr>
          <w:rFonts w:hint="eastAsia"/>
        </w:rPr>
      </w:pPr>
      <w:r>
        <w:continuationSeparator/>
      </w:r>
    </w:p>
  </w:footnote>
  <w:footnote w:type="continuationNotice" w:id="1">
    <w:p w14:paraId="53B42B22" w14:textId="77777777" w:rsidR="0023141C" w:rsidRDefault="0023141C">
      <w:pPr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8792" w14:textId="77777777" w:rsidR="004754B1" w:rsidRDefault="00940FCA">
    <w:pPr>
      <w:rPr>
        <w:rFonts w:hint="eastAsia"/>
      </w:rPr>
    </w:pPr>
    <w:r>
      <w:rPr>
        <w:noProof/>
      </w:rPr>
      <w:drawing>
        <wp:anchor distT="0" distB="0" distL="114300" distR="114300" simplePos="0" relativeHeight="251658247" behindDoc="0" locked="0" layoutInCell="1" allowOverlap="1" wp14:anchorId="588C3B31" wp14:editId="6C9DF35C">
          <wp:simplePos x="0" y="0"/>
          <wp:positionH relativeFrom="column">
            <wp:posOffset>-114300</wp:posOffset>
          </wp:positionH>
          <wp:positionV relativeFrom="paragraph">
            <wp:posOffset>15240</wp:posOffset>
          </wp:positionV>
          <wp:extent cx="1897380" cy="49593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" t="-4833" r="-1089"/>
                  <a:stretch/>
                </pic:blipFill>
                <pic:spPr bwMode="auto">
                  <a:xfrm>
                    <a:off x="0" y="0"/>
                    <a:ext cx="1897380" cy="495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80EC" w14:textId="77777777" w:rsidR="00083319" w:rsidRDefault="00C709E5">
    <w:pPr>
      <w:rPr>
        <w:rFonts w:hint="eastAsia"/>
      </w:rPr>
    </w:pPr>
    <w:r>
      <w:rPr>
        <w:rFonts w:ascii="Century Gothic" w:eastAsiaTheme="minorHAnsi" w:hAnsi="Century Gothic"/>
        <w:noProof/>
        <w:color w:val="45B374" w:themeColor="accent1"/>
        <w:sz w:val="22"/>
        <w:szCs w:val="20"/>
        <w:lang w:eastAsia="en-US"/>
      </w:rPr>
      <mc:AlternateContent>
        <mc:Choice Requires="wps">
          <w:drawing>
            <wp:anchor distT="0" distB="0" distL="114300" distR="114300" simplePos="0" relativeHeight="251665415" behindDoc="0" locked="0" layoutInCell="1" allowOverlap="1" wp14:anchorId="02C98C7F" wp14:editId="091F97C4">
              <wp:simplePos x="0" y="0"/>
              <wp:positionH relativeFrom="column">
                <wp:posOffset>-6541770</wp:posOffset>
              </wp:positionH>
              <wp:positionV relativeFrom="page">
                <wp:posOffset>3063875</wp:posOffset>
              </wp:positionV>
              <wp:extent cx="12193200" cy="5587200"/>
              <wp:effectExtent l="438150" t="1543050" r="437515" b="1537970"/>
              <wp:wrapNone/>
              <wp:docPr id="3" name="Rectangle: Rounded Corner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589673">
                        <a:off x="0" y="0"/>
                        <a:ext cx="12193200" cy="5587200"/>
                      </a:xfrm>
                      <a:prstGeom prst="roundRect">
                        <a:avLst>
                          <a:gd name="adj" fmla="val 8362"/>
                        </a:avLst>
                      </a:prstGeom>
                      <a:solidFill>
                        <a:srgbClr val="76C987">
                          <a:lumMod val="60000"/>
                          <a:lumOff val="40000"/>
                        </a:srgbClr>
                      </a:solidFill>
                      <a:ln w="762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oundrect id="Rectangle: Rounded Corners 3" style="position:absolute;margin-left:-515.1pt;margin-top:241.25pt;width:960.1pt;height:439.95pt;rotation:-1103547fd;z-index:251665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addfb7" stroked="f" strokeweight="6pt" arcsize="5479f" w14:anchorId="60EE0A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">
              <v:stroke joinstyle="miter"/>
              <w10:wrap anchory="page"/>
            </v:roundrect>
          </w:pict>
        </mc:Fallback>
      </mc:AlternateContent>
    </w:r>
    <w:r w:rsidR="00AB5789" w:rsidRPr="003F5706">
      <w:rPr>
        <w:rFonts w:ascii="Century Gothic" w:eastAsiaTheme="minorHAnsi" w:hAnsi="Century Gothic"/>
        <w:noProof/>
        <w:color w:val="45B374" w:themeColor="accent1"/>
        <w:sz w:val="22"/>
        <w:szCs w:val="20"/>
        <w:lang w:eastAsia="en-US"/>
      </w:rPr>
      <mc:AlternateContent>
        <mc:Choice Requires="wps">
          <w:drawing>
            <wp:anchor distT="0" distB="0" distL="114300" distR="114300" simplePos="0" relativeHeight="251661319" behindDoc="0" locked="0" layoutInCell="1" allowOverlap="1" wp14:anchorId="1C0DF374" wp14:editId="5E416AEB">
              <wp:simplePos x="0" y="0"/>
              <wp:positionH relativeFrom="column">
                <wp:posOffset>3564467</wp:posOffset>
              </wp:positionH>
              <wp:positionV relativeFrom="paragraph">
                <wp:posOffset>151553</wp:posOffset>
              </wp:positionV>
              <wp:extent cx="2283036" cy="507365"/>
              <wp:effectExtent l="0" t="0" r="0" b="6985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3036" cy="507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6D8492" w14:textId="77777777" w:rsidR="003F5706" w:rsidRPr="00296365" w:rsidRDefault="003F5706" w:rsidP="003F5706">
                          <w:pPr>
                            <w:spacing w:line="216" w:lineRule="auto"/>
                            <w:jc w:val="right"/>
                            <w:rPr>
                              <w:rFonts w:cstheme="minorHAnsi" w:hint="eastAsia"/>
                              <w:color w:val="45B374" w:themeColor="accent1"/>
                              <w:sz w:val="28"/>
                              <w:szCs w:val="22"/>
                            </w:rPr>
                          </w:pPr>
                          <w:r w:rsidRPr="00296365">
                            <w:rPr>
                              <w:rFonts w:cstheme="minorHAnsi"/>
                              <w:color w:val="45B374" w:themeColor="accent1"/>
                              <w:sz w:val="28"/>
                              <w:szCs w:val="22"/>
                            </w:rPr>
                            <w:t xml:space="preserve">Your route to better </w:t>
                          </w:r>
                          <w:r w:rsidRPr="00296365">
                            <w:rPr>
                              <w:rFonts w:cstheme="minorHAnsi"/>
                              <w:color w:val="45B374" w:themeColor="accent1"/>
                              <w:sz w:val="28"/>
                              <w:szCs w:val="22"/>
                            </w:rPr>
                            <w:br/>
                            <w:t>transport management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DF37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280.65pt;margin-top:11.95pt;width:179.75pt;height:39.95pt;z-index:251661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" filled="f" stroked="f" strokeweight=".5pt">
              <v:textbox>
                <w:txbxContent>
                  <w:p w14:paraId="676D8492" w14:textId="77777777" w:rsidR="003F5706" w:rsidRPr="00296365" w:rsidRDefault="003F5706" w:rsidP="003F5706">
                    <w:pPr>
                      <w:spacing w:line="216" w:lineRule="auto"/>
                      <w:jc w:val="right"/>
                      <w:rPr>
                        <w:rFonts w:cstheme="minorHAnsi" w:hint="eastAsia"/>
                        <w:color w:val="45B374" w:themeColor="accent1"/>
                        <w:sz w:val="28"/>
                        <w:szCs w:val="22"/>
                      </w:rPr>
                    </w:pPr>
                    <w:r w:rsidRPr="00296365">
                      <w:rPr>
                        <w:rFonts w:cstheme="minorHAnsi"/>
                        <w:color w:val="45B374" w:themeColor="accent1"/>
                        <w:sz w:val="28"/>
                        <w:szCs w:val="22"/>
                      </w:rPr>
                      <w:t xml:space="preserve">Your route to better </w:t>
                    </w:r>
                    <w:r w:rsidRPr="00296365">
                      <w:rPr>
                        <w:rFonts w:cstheme="minorHAnsi"/>
                        <w:color w:val="45B374" w:themeColor="accent1"/>
                        <w:sz w:val="28"/>
                        <w:szCs w:val="22"/>
                      </w:rPr>
                      <w:br/>
                      <w:t>transport management</w:t>
                    </w:r>
                  </w:p>
                </w:txbxContent>
              </v:textbox>
            </v:shape>
          </w:pict>
        </mc:Fallback>
      </mc:AlternateContent>
    </w:r>
    <w:r w:rsidR="00BA4467">
      <w:rPr>
        <w:noProof/>
      </w:rPr>
      <w:drawing>
        <wp:anchor distT="0" distB="0" distL="114300" distR="114300" simplePos="0" relativeHeight="251658240" behindDoc="0" locked="0" layoutInCell="1" allowOverlap="1" wp14:anchorId="0EAF9666" wp14:editId="01297AC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80160" cy="747811"/>
          <wp:effectExtent l="0" t="0" r="0" b="0"/>
          <wp:wrapNone/>
          <wp:docPr id="18" name="Picture 18" descr="A picture containing food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food, drawing, ligh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54"/>
                  <a:stretch/>
                </pic:blipFill>
                <pic:spPr bwMode="auto">
                  <a:xfrm>
                    <a:off x="0" y="0"/>
                    <a:ext cx="1280160" cy="747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237398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28315690" o:spid="_x0000_i1025" type="#_x0000_t75" style="width:78.75pt;height:72.75pt;visibility:visible;mso-wrap-style:square">
            <v:imagedata r:id="rId1" o:title=""/>
          </v:shape>
        </w:pict>
      </mc:Choice>
      <mc:Fallback>
        <w:drawing>
          <wp:inline distT="0" distB="0" distL="0" distR="0" wp14:anchorId="02EDE953" wp14:editId="7C1CD0A4">
            <wp:extent cx="1000125" cy="923925"/>
            <wp:effectExtent l="0" t="0" r="0" b="0"/>
            <wp:docPr id="1128315690" name="Picture 1128315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0CA17CB1" id="Picture 1219037090" o:spid="_x0000_i1025" type="#_x0000_t75" style="width:75pt;height:81pt;visibility:visible;mso-wrap-style:square">
            <v:imagedata r:id="rId3" o:title=""/>
          </v:shape>
        </w:pict>
      </mc:Choice>
      <mc:Fallback>
        <w:drawing>
          <wp:inline distT="0" distB="0" distL="0" distR="0" wp14:anchorId="787D2C52" wp14:editId="751A4996">
            <wp:extent cx="952500" cy="1028700"/>
            <wp:effectExtent l="0" t="0" r="0" b="0"/>
            <wp:docPr id="1219037090" name="Picture 1219037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C9DDA30" id="Picture 108625836" o:spid="_x0000_i1025" type="#_x0000_t75" style="width:75pt;height:81pt;visibility:visible;mso-wrap-style:square">
            <v:imagedata r:id="rId5" o:title=""/>
          </v:shape>
        </w:pict>
      </mc:Choice>
      <mc:Fallback>
        <w:drawing>
          <wp:inline distT="0" distB="0" distL="0" distR="0" wp14:anchorId="0C85ECD1" wp14:editId="08DAC201">
            <wp:extent cx="952500" cy="1028700"/>
            <wp:effectExtent l="0" t="0" r="0" b="0"/>
            <wp:docPr id="108625836" name="Picture 108625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5E5515"/>
    <w:multiLevelType w:val="hybridMultilevel"/>
    <w:tmpl w:val="7890A174"/>
    <w:lvl w:ilvl="0" w:tplc="A5901D3A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B7227"/>
    <w:multiLevelType w:val="hybridMultilevel"/>
    <w:tmpl w:val="46BCF724"/>
    <w:lvl w:ilvl="0" w:tplc="97066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C987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D3B16"/>
    <w:multiLevelType w:val="hybridMultilevel"/>
    <w:tmpl w:val="1A208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5D2C"/>
    <w:multiLevelType w:val="hybridMultilevel"/>
    <w:tmpl w:val="6CAA1C58"/>
    <w:lvl w:ilvl="0" w:tplc="970666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6C987" w:themeColor="accen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37FE5"/>
    <w:multiLevelType w:val="hybridMultilevel"/>
    <w:tmpl w:val="86C6C87E"/>
    <w:lvl w:ilvl="0" w:tplc="2230DEE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5E9B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48D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D242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06E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045F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486E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81B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A24A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94F3AB2"/>
    <w:multiLevelType w:val="hybridMultilevel"/>
    <w:tmpl w:val="D3FC0ED8"/>
    <w:lvl w:ilvl="0" w:tplc="1CEE5C06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792C4A"/>
    <w:multiLevelType w:val="multilevel"/>
    <w:tmpl w:val="7618F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02286E"/>
    <w:multiLevelType w:val="multilevel"/>
    <w:tmpl w:val="DC984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B85ACC"/>
    <w:multiLevelType w:val="hybridMultilevel"/>
    <w:tmpl w:val="314E00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C3C64"/>
    <w:multiLevelType w:val="hybridMultilevel"/>
    <w:tmpl w:val="6A129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0B9A"/>
    <w:multiLevelType w:val="multilevel"/>
    <w:tmpl w:val="9A2403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D32C93"/>
    <w:multiLevelType w:val="multilevel"/>
    <w:tmpl w:val="94B090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444717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0353A5"/>
    <w:multiLevelType w:val="hybridMultilevel"/>
    <w:tmpl w:val="90709354"/>
    <w:lvl w:ilvl="0" w:tplc="D0A849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872E7"/>
    <w:multiLevelType w:val="hybridMultilevel"/>
    <w:tmpl w:val="AD843A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34F4"/>
    <w:multiLevelType w:val="multilevel"/>
    <w:tmpl w:val="44ACE0D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E5B7A6C"/>
    <w:multiLevelType w:val="hybridMultilevel"/>
    <w:tmpl w:val="82D0019A"/>
    <w:lvl w:ilvl="0" w:tplc="EEE2FA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DAD4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78CC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14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6202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B681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E8DF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3019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5CB5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7DA3067"/>
    <w:multiLevelType w:val="hybridMultilevel"/>
    <w:tmpl w:val="5726B962"/>
    <w:lvl w:ilvl="0" w:tplc="97066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C987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61C6F"/>
    <w:multiLevelType w:val="hybridMultilevel"/>
    <w:tmpl w:val="F1CCA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52208"/>
    <w:multiLevelType w:val="hybridMultilevel"/>
    <w:tmpl w:val="AA7615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F06B1"/>
    <w:multiLevelType w:val="hybridMultilevel"/>
    <w:tmpl w:val="D4CE8492"/>
    <w:lvl w:ilvl="0" w:tplc="0809000F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color w:val="76C987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A5C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52F6FEC"/>
    <w:multiLevelType w:val="hybridMultilevel"/>
    <w:tmpl w:val="F3104ECA"/>
    <w:lvl w:ilvl="0" w:tplc="97066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C987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612FD"/>
    <w:multiLevelType w:val="hybridMultilevel"/>
    <w:tmpl w:val="5AE6A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736799">
    <w:abstractNumId w:val="4"/>
  </w:num>
  <w:num w:numId="2" w16cid:durableId="1453330614">
    <w:abstractNumId w:val="16"/>
  </w:num>
  <w:num w:numId="3" w16cid:durableId="592008784">
    <w:abstractNumId w:val="23"/>
  </w:num>
  <w:num w:numId="4" w16cid:durableId="1539783778">
    <w:abstractNumId w:val="8"/>
  </w:num>
  <w:num w:numId="5" w16cid:durableId="1941254276">
    <w:abstractNumId w:val="0"/>
  </w:num>
  <w:num w:numId="6" w16cid:durableId="1030835180">
    <w:abstractNumId w:val="12"/>
  </w:num>
  <w:num w:numId="7" w16cid:durableId="1888761326">
    <w:abstractNumId w:val="21"/>
  </w:num>
  <w:num w:numId="8" w16cid:durableId="1310280864">
    <w:abstractNumId w:val="10"/>
  </w:num>
  <w:num w:numId="9" w16cid:durableId="1669333312">
    <w:abstractNumId w:val="11"/>
  </w:num>
  <w:num w:numId="10" w16cid:durableId="1390878523">
    <w:abstractNumId w:val="2"/>
  </w:num>
  <w:num w:numId="11" w16cid:durableId="1564095392">
    <w:abstractNumId w:val="17"/>
  </w:num>
  <w:num w:numId="12" w16cid:durableId="918445892">
    <w:abstractNumId w:val="20"/>
  </w:num>
  <w:num w:numId="13" w16cid:durableId="960771984">
    <w:abstractNumId w:val="3"/>
  </w:num>
  <w:num w:numId="14" w16cid:durableId="59913479">
    <w:abstractNumId w:val="1"/>
  </w:num>
  <w:num w:numId="15" w16cid:durableId="1247879470">
    <w:abstractNumId w:val="22"/>
  </w:num>
  <w:num w:numId="16" w16cid:durableId="667682472">
    <w:abstractNumId w:val="14"/>
  </w:num>
  <w:num w:numId="17" w16cid:durableId="551188931">
    <w:abstractNumId w:val="7"/>
  </w:num>
  <w:num w:numId="18" w16cid:durableId="340553257">
    <w:abstractNumId w:val="6"/>
  </w:num>
  <w:num w:numId="19" w16cid:durableId="277690144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 w16cid:durableId="523248324">
    <w:abstractNumId w:val="15"/>
  </w:num>
  <w:num w:numId="21" w16cid:durableId="3791349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0364936">
    <w:abstractNumId w:val="15"/>
  </w:num>
  <w:num w:numId="23" w16cid:durableId="1317565353">
    <w:abstractNumId w:val="18"/>
  </w:num>
  <w:num w:numId="24" w16cid:durableId="1600455268">
    <w:abstractNumId w:val="13"/>
  </w:num>
  <w:num w:numId="25" w16cid:durableId="1864976608">
    <w:abstractNumId w:val="5"/>
  </w:num>
  <w:num w:numId="26" w16cid:durableId="2036956793">
    <w:abstractNumId w:val="9"/>
  </w:num>
  <w:num w:numId="27" w16cid:durableId="8381562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D9"/>
    <w:rsid w:val="00003652"/>
    <w:rsid w:val="00006667"/>
    <w:rsid w:val="00020515"/>
    <w:rsid w:val="00030DD0"/>
    <w:rsid w:val="000352F4"/>
    <w:rsid w:val="00044E63"/>
    <w:rsid w:val="00046E62"/>
    <w:rsid w:val="00047BAA"/>
    <w:rsid w:val="00060057"/>
    <w:rsid w:val="00062750"/>
    <w:rsid w:val="000645AA"/>
    <w:rsid w:val="000706B1"/>
    <w:rsid w:val="00083319"/>
    <w:rsid w:val="000A6487"/>
    <w:rsid w:val="000A660B"/>
    <w:rsid w:val="000B2542"/>
    <w:rsid w:val="000D20FF"/>
    <w:rsid w:val="000F1F21"/>
    <w:rsid w:val="000F5F16"/>
    <w:rsid w:val="00103933"/>
    <w:rsid w:val="0010754C"/>
    <w:rsid w:val="00111027"/>
    <w:rsid w:val="00126081"/>
    <w:rsid w:val="0012743B"/>
    <w:rsid w:val="00133FDC"/>
    <w:rsid w:val="001351CC"/>
    <w:rsid w:val="00136296"/>
    <w:rsid w:val="00137696"/>
    <w:rsid w:val="00143545"/>
    <w:rsid w:val="00162F03"/>
    <w:rsid w:val="00171516"/>
    <w:rsid w:val="001A6407"/>
    <w:rsid w:val="001B791D"/>
    <w:rsid w:val="001B793F"/>
    <w:rsid w:val="001C6CF3"/>
    <w:rsid w:val="001D0386"/>
    <w:rsid w:val="001D7DE3"/>
    <w:rsid w:val="001E157E"/>
    <w:rsid w:val="001F18A3"/>
    <w:rsid w:val="0020259F"/>
    <w:rsid w:val="00203675"/>
    <w:rsid w:val="00213875"/>
    <w:rsid w:val="002141EB"/>
    <w:rsid w:val="002210CD"/>
    <w:rsid w:val="0023141C"/>
    <w:rsid w:val="00237239"/>
    <w:rsid w:val="0026321A"/>
    <w:rsid w:val="002740D3"/>
    <w:rsid w:val="00277439"/>
    <w:rsid w:val="002837DB"/>
    <w:rsid w:val="002934C0"/>
    <w:rsid w:val="00296365"/>
    <w:rsid w:val="002A393F"/>
    <w:rsid w:val="002B07F9"/>
    <w:rsid w:val="002B3278"/>
    <w:rsid w:val="002B787F"/>
    <w:rsid w:val="002C4C29"/>
    <w:rsid w:val="002C5F9F"/>
    <w:rsid w:val="002D02CE"/>
    <w:rsid w:val="002E5989"/>
    <w:rsid w:val="002F067C"/>
    <w:rsid w:val="002F7C97"/>
    <w:rsid w:val="00301B6D"/>
    <w:rsid w:val="00303AFE"/>
    <w:rsid w:val="003068A2"/>
    <w:rsid w:val="00316F2C"/>
    <w:rsid w:val="0033221C"/>
    <w:rsid w:val="00334BFB"/>
    <w:rsid w:val="00346105"/>
    <w:rsid w:val="00346B2C"/>
    <w:rsid w:val="003618D5"/>
    <w:rsid w:val="00363806"/>
    <w:rsid w:val="00380148"/>
    <w:rsid w:val="0038452B"/>
    <w:rsid w:val="0039129F"/>
    <w:rsid w:val="003A2FF3"/>
    <w:rsid w:val="003A4673"/>
    <w:rsid w:val="003B2949"/>
    <w:rsid w:val="003C4B01"/>
    <w:rsid w:val="003F51D1"/>
    <w:rsid w:val="003F5706"/>
    <w:rsid w:val="00402469"/>
    <w:rsid w:val="004125DD"/>
    <w:rsid w:val="00420B1F"/>
    <w:rsid w:val="0047427B"/>
    <w:rsid w:val="004754B1"/>
    <w:rsid w:val="00490FEA"/>
    <w:rsid w:val="004963F8"/>
    <w:rsid w:val="004A5CB6"/>
    <w:rsid w:val="004A769A"/>
    <w:rsid w:val="004C54F9"/>
    <w:rsid w:val="004D44A1"/>
    <w:rsid w:val="004D6CA0"/>
    <w:rsid w:val="004E0891"/>
    <w:rsid w:val="004E20ED"/>
    <w:rsid w:val="004E3FE5"/>
    <w:rsid w:val="004F33EC"/>
    <w:rsid w:val="00513628"/>
    <w:rsid w:val="00546379"/>
    <w:rsid w:val="005621F4"/>
    <w:rsid w:val="0057045B"/>
    <w:rsid w:val="0057080C"/>
    <w:rsid w:val="0059277E"/>
    <w:rsid w:val="00593BDA"/>
    <w:rsid w:val="0059734A"/>
    <w:rsid w:val="005A6FD3"/>
    <w:rsid w:val="005E0102"/>
    <w:rsid w:val="005E7C83"/>
    <w:rsid w:val="005F2AA8"/>
    <w:rsid w:val="005F40DA"/>
    <w:rsid w:val="005F4E0B"/>
    <w:rsid w:val="00626845"/>
    <w:rsid w:val="00635DC1"/>
    <w:rsid w:val="0063660E"/>
    <w:rsid w:val="006409C6"/>
    <w:rsid w:val="0065501D"/>
    <w:rsid w:val="006605D8"/>
    <w:rsid w:val="0066790B"/>
    <w:rsid w:val="00670030"/>
    <w:rsid w:val="00695FB7"/>
    <w:rsid w:val="006A1F0A"/>
    <w:rsid w:val="006B052A"/>
    <w:rsid w:val="006B131D"/>
    <w:rsid w:val="006C5709"/>
    <w:rsid w:val="006D5EFE"/>
    <w:rsid w:val="006D77BB"/>
    <w:rsid w:val="006F72A0"/>
    <w:rsid w:val="007057A4"/>
    <w:rsid w:val="0071352B"/>
    <w:rsid w:val="00716AEF"/>
    <w:rsid w:val="0072103C"/>
    <w:rsid w:val="00723231"/>
    <w:rsid w:val="00736DDA"/>
    <w:rsid w:val="00770C35"/>
    <w:rsid w:val="007807F5"/>
    <w:rsid w:val="00780C98"/>
    <w:rsid w:val="00792550"/>
    <w:rsid w:val="007972F7"/>
    <w:rsid w:val="007A1AD5"/>
    <w:rsid w:val="007A68D8"/>
    <w:rsid w:val="007B3BAB"/>
    <w:rsid w:val="007E4FFF"/>
    <w:rsid w:val="007F46FB"/>
    <w:rsid w:val="00802763"/>
    <w:rsid w:val="00812367"/>
    <w:rsid w:val="00835706"/>
    <w:rsid w:val="0084382A"/>
    <w:rsid w:val="00852972"/>
    <w:rsid w:val="008656FE"/>
    <w:rsid w:val="00875D0D"/>
    <w:rsid w:val="00877BDE"/>
    <w:rsid w:val="00892C20"/>
    <w:rsid w:val="008A1127"/>
    <w:rsid w:val="008A43DF"/>
    <w:rsid w:val="008B7D8F"/>
    <w:rsid w:val="008C0EAC"/>
    <w:rsid w:val="008C2B65"/>
    <w:rsid w:val="008C7F2C"/>
    <w:rsid w:val="008D0DBE"/>
    <w:rsid w:val="008D5C85"/>
    <w:rsid w:val="008F05CF"/>
    <w:rsid w:val="00914504"/>
    <w:rsid w:val="00915525"/>
    <w:rsid w:val="00927B5A"/>
    <w:rsid w:val="00931888"/>
    <w:rsid w:val="009347D1"/>
    <w:rsid w:val="00940FCA"/>
    <w:rsid w:val="00966FE7"/>
    <w:rsid w:val="00977B9D"/>
    <w:rsid w:val="009A054A"/>
    <w:rsid w:val="009C1C4E"/>
    <w:rsid w:val="009D5D8E"/>
    <w:rsid w:val="009F3EC0"/>
    <w:rsid w:val="00A04A72"/>
    <w:rsid w:val="00A04BEE"/>
    <w:rsid w:val="00A04D1E"/>
    <w:rsid w:val="00A2765A"/>
    <w:rsid w:val="00A278FC"/>
    <w:rsid w:val="00A35ED9"/>
    <w:rsid w:val="00A6183B"/>
    <w:rsid w:val="00AA0C76"/>
    <w:rsid w:val="00AA76F1"/>
    <w:rsid w:val="00AB5789"/>
    <w:rsid w:val="00AC3515"/>
    <w:rsid w:val="00AC76B9"/>
    <w:rsid w:val="00AF548C"/>
    <w:rsid w:val="00B05BB3"/>
    <w:rsid w:val="00B05BF7"/>
    <w:rsid w:val="00B3279C"/>
    <w:rsid w:val="00B419D8"/>
    <w:rsid w:val="00B434D2"/>
    <w:rsid w:val="00B45092"/>
    <w:rsid w:val="00B546FE"/>
    <w:rsid w:val="00B62AE8"/>
    <w:rsid w:val="00B945EE"/>
    <w:rsid w:val="00BA4467"/>
    <w:rsid w:val="00BA7EC3"/>
    <w:rsid w:val="00BB5415"/>
    <w:rsid w:val="00BD4107"/>
    <w:rsid w:val="00BD6A16"/>
    <w:rsid w:val="00BD7A13"/>
    <w:rsid w:val="00BF2B94"/>
    <w:rsid w:val="00C01391"/>
    <w:rsid w:val="00C107B0"/>
    <w:rsid w:val="00C110CB"/>
    <w:rsid w:val="00C13CD6"/>
    <w:rsid w:val="00C13EB4"/>
    <w:rsid w:val="00C324E1"/>
    <w:rsid w:val="00C5599F"/>
    <w:rsid w:val="00C56515"/>
    <w:rsid w:val="00C709E5"/>
    <w:rsid w:val="00C74CB3"/>
    <w:rsid w:val="00C75DC5"/>
    <w:rsid w:val="00C851B6"/>
    <w:rsid w:val="00CA320D"/>
    <w:rsid w:val="00CA4372"/>
    <w:rsid w:val="00CB127A"/>
    <w:rsid w:val="00CD6135"/>
    <w:rsid w:val="00D00CED"/>
    <w:rsid w:val="00D361E9"/>
    <w:rsid w:val="00D42D67"/>
    <w:rsid w:val="00D453A3"/>
    <w:rsid w:val="00D63876"/>
    <w:rsid w:val="00D64B5B"/>
    <w:rsid w:val="00D67757"/>
    <w:rsid w:val="00D91FA4"/>
    <w:rsid w:val="00D96B87"/>
    <w:rsid w:val="00DA1D0F"/>
    <w:rsid w:val="00DC59CA"/>
    <w:rsid w:val="00DD0C3A"/>
    <w:rsid w:val="00DE5A0C"/>
    <w:rsid w:val="00DF46DB"/>
    <w:rsid w:val="00E053D6"/>
    <w:rsid w:val="00E23E56"/>
    <w:rsid w:val="00E702ED"/>
    <w:rsid w:val="00E7767F"/>
    <w:rsid w:val="00E803E5"/>
    <w:rsid w:val="00E86330"/>
    <w:rsid w:val="00EA5CC7"/>
    <w:rsid w:val="00EB30C7"/>
    <w:rsid w:val="00EC451D"/>
    <w:rsid w:val="00EE420C"/>
    <w:rsid w:val="00EF2DC3"/>
    <w:rsid w:val="00F00A78"/>
    <w:rsid w:val="00F243E3"/>
    <w:rsid w:val="00F3194D"/>
    <w:rsid w:val="00F35C3C"/>
    <w:rsid w:val="00F50837"/>
    <w:rsid w:val="00F636B6"/>
    <w:rsid w:val="00F64E54"/>
    <w:rsid w:val="00F71806"/>
    <w:rsid w:val="00F767DC"/>
    <w:rsid w:val="00F861BA"/>
    <w:rsid w:val="00F86F13"/>
    <w:rsid w:val="00F940EC"/>
    <w:rsid w:val="00FA04A7"/>
    <w:rsid w:val="00FB3A77"/>
    <w:rsid w:val="00FD3E60"/>
    <w:rsid w:val="00FE6875"/>
    <w:rsid w:val="0FD9F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05543"/>
  <w15:chartTrackingRefBased/>
  <w15:docId w15:val="{CA601063-0CD9-49EE-88B7-F14B0E04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01D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52B"/>
    <w:pPr>
      <w:keepNext/>
      <w:keepLines/>
      <w:numPr>
        <w:numId w:val="22"/>
      </w:numPr>
      <w:pBdr>
        <w:bottom w:val="single" w:sz="12" w:space="1" w:color="76C987" w:themeColor="accent2"/>
      </w:pBdr>
      <w:spacing w:before="240" w:after="120"/>
      <w:ind w:left="397" w:hanging="397"/>
      <w:outlineLvl w:val="0"/>
    </w:pPr>
    <w:rPr>
      <w:rFonts w:eastAsiaTheme="majorEastAsia" w:cstheme="majorBidi"/>
      <w:bCs/>
      <w:color w:val="45B374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52B"/>
    <w:pPr>
      <w:keepNext/>
      <w:keepLines/>
      <w:numPr>
        <w:ilvl w:val="1"/>
        <w:numId w:val="22"/>
      </w:numPr>
      <w:spacing w:before="240" w:after="60"/>
      <w:ind w:left="567" w:hanging="567"/>
      <w:outlineLvl w:val="1"/>
    </w:pPr>
    <w:rPr>
      <w:rFonts w:eastAsiaTheme="majorEastAsia" w:cstheme="majorBidi"/>
      <w:color w:val="452B78" w:themeColor="accent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52B"/>
    <w:pPr>
      <w:keepNext/>
      <w:keepLines/>
      <w:numPr>
        <w:ilvl w:val="2"/>
        <w:numId w:val="22"/>
      </w:numPr>
      <w:tabs>
        <w:tab w:val="left" w:pos="1701"/>
      </w:tabs>
      <w:spacing w:before="240" w:after="60"/>
      <w:ind w:left="709" w:hanging="709"/>
      <w:outlineLvl w:val="2"/>
    </w:pPr>
    <w:rPr>
      <w:rFonts w:asciiTheme="majorHAnsi" w:eastAsiaTheme="majorEastAsia" w:hAnsiTheme="majorHAnsi" w:cstheme="majorBidi"/>
      <w:b/>
      <w:color w:val="45B374" w:themeColor="accent1"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3CD6"/>
    <w:pPr>
      <w:keepNext/>
      <w:keepLines/>
      <w:spacing w:before="120" w:after="20"/>
      <w:outlineLvl w:val="3"/>
    </w:pPr>
    <w:rPr>
      <w:rFonts w:asciiTheme="majorHAnsi" w:eastAsiaTheme="majorEastAsia" w:hAnsiTheme="majorHAnsi" w:cstheme="majorBidi"/>
      <w:b/>
      <w:iCs/>
      <w:color w:val="452B78" w:themeColor="accent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3CD6"/>
    <w:pPr>
      <w:keepNext/>
      <w:keepLines/>
      <w:spacing w:before="120" w:after="20"/>
      <w:outlineLvl w:val="4"/>
    </w:pPr>
    <w:rPr>
      <w:rFonts w:asciiTheme="majorHAnsi" w:eastAsiaTheme="majorEastAsia" w:hAnsiTheme="majorHAnsi" w:cstheme="majorBidi"/>
      <w:b/>
      <w:color w:val="45B374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E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E62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CB127A"/>
    <w:pPr>
      <w:tabs>
        <w:tab w:val="center" w:pos="4513"/>
        <w:tab w:val="right" w:pos="9026"/>
      </w:tabs>
    </w:pPr>
    <w:rPr>
      <w:rFonts w:asciiTheme="majorHAnsi" w:hAnsiTheme="majorHAnsi" w:cstheme="majorHAnsi"/>
      <w:color w:val="3C3C3C" w:themeColor="text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B127A"/>
    <w:rPr>
      <w:rFonts w:asciiTheme="majorHAnsi" w:hAnsiTheme="majorHAnsi" w:cstheme="majorHAnsi"/>
      <w:color w:val="3C3C3C" w:themeColor="text1"/>
      <w:sz w:val="16"/>
      <w:szCs w:val="16"/>
    </w:rPr>
  </w:style>
  <w:style w:type="table" w:styleId="TableGrid">
    <w:name w:val="Table Grid"/>
    <w:basedOn w:val="TableNormal"/>
    <w:uiPriority w:val="39"/>
    <w:rsid w:val="002F0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77439"/>
    <w:rPr>
      <w:b/>
      <w:i w:val="0"/>
      <w:iCs/>
      <w:color w:val="FFFFFF" w:themeColor="background1"/>
      <w:bdr w:val="none" w:sz="0" w:space="0" w:color="auto"/>
      <w:shd w:val="clear" w:color="auto" w:fill="76C987" w:themeFill="accent2"/>
    </w:rPr>
  </w:style>
  <w:style w:type="table" w:styleId="ListTable3-Accent2">
    <w:name w:val="List Table 3 Accent 2"/>
    <w:basedOn w:val="TableNormal"/>
    <w:uiPriority w:val="48"/>
    <w:rsid w:val="00C324E1"/>
    <w:tblPr>
      <w:tblStyleRowBandSize w:val="1"/>
      <w:tblStyleColBandSize w:val="1"/>
      <w:tblBorders>
        <w:top w:val="single" w:sz="4" w:space="0" w:color="76C987" w:themeColor="accent2"/>
        <w:left w:val="single" w:sz="4" w:space="0" w:color="76C987" w:themeColor="accent2"/>
        <w:bottom w:val="single" w:sz="4" w:space="0" w:color="76C987" w:themeColor="accent2"/>
        <w:right w:val="single" w:sz="4" w:space="0" w:color="76C98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6C987" w:themeFill="accent2"/>
      </w:tcPr>
    </w:tblStylePr>
    <w:tblStylePr w:type="lastRow">
      <w:rPr>
        <w:b/>
        <w:bCs/>
      </w:rPr>
      <w:tblPr/>
      <w:tcPr>
        <w:tcBorders>
          <w:top w:val="double" w:sz="4" w:space="0" w:color="76C98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6C987" w:themeColor="accent2"/>
          <w:right w:val="single" w:sz="4" w:space="0" w:color="76C987" w:themeColor="accent2"/>
        </w:tcBorders>
      </w:tcPr>
    </w:tblStylePr>
    <w:tblStylePr w:type="band1Horz">
      <w:tblPr/>
      <w:tcPr>
        <w:tcBorders>
          <w:top w:val="single" w:sz="4" w:space="0" w:color="76C987" w:themeColor="accent2"/>
          <w:bottom w:val="single" w:sz="4" w:space="0" w:color="76C98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6C987" w:themeColor="accent2"/>
          <w:left w:val="nil"/>
        </w:tcBorders>
      </w:tcPr>
    </w:tblStylePr>
    <w:tblStylePr w:type="swCell">
      <w:tblPr/>
      <w:tcPr>
        <w:tcBorders>
          <w:top w:val="double" w:sz="4" w:space="0" w:color="76C987" w:themeColor="accent2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12367"/>
    <w:pPr>
      <w:numPr>
        <w:numId w:val="12"/>
      </w:numPr>
      <w:contextualSpacing/>
    </w:pPr>
    <w:rPr>
      <w:noProof/>
    </w:rPr>
  </w:style>
  <w:style w:type="character" w:styleId="PageNumber">
    <w:name w:val="page number"/>
    <w:basedOn w:val="DefaultParagraphFont"/>
    <w:uiPriority w:val="99"/>
    <w:semiHidden/>
    <w:unhideWhenUsed/>
    <w:rsid w:val="00FD3E60"/>
  </w:style>
  <w:style w:type="character" w:customStyle="1" w:styleId="Heading1Char">
    <w:name w:val="Heading 1 Char"/>
    <w:basedOn w:val="DefaultParagraphFont"/>
    <w:link w:val="Heading1"/>
    <w:uiPriority w:val="9"/>
    <w:rsid w:val="0038452B"/>
    <w:rPr>
      <w:rFonts w:eastAsiaTheme="majorEastAsia" w:cstheme="majorBidi"/>
      <w:bCs/>
      <w:color w:val="45B37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452B"/>
    <w:rPr>
      <w:rFonts w:eastAsiaTheme="majorEastAsia" w:cstheme="majorBidi"/>
      <w:color w:val="452B78" w:themeColor="accent4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67757"/>
    <w:pPr>
      <w:spacing w:after="240"/>
      <w:contextualSpacing/>
    </w:pPr>
    <w:rPr>
      <w:rFonts w:eastAsiaTheme="majorEastAsia" w:cstheme="minorHAnsi"/>
      <w:color w:val="452B78" w:themeColor="accent4"/>
      <w:spacing w:val="-10"/>
      <w:kern w:val="28"/>
      <w:sz w:val="72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D67757"/>
    <w:rPr>
      <w:rFonts w:eastAsiaTheme="majorEastAsia" w:cstheme="minorHAnsi"/>
      <w:color w:val="452B78" w:themeColor="accent4"/>
      <w:spacing w:val="-10"/>
      <w:kern w:val="28"/>
      <w:sz w:val="72"/>
      <w:szCs w:val="96"/>
    </w:rPr>
  </w:style>
  <w:style w:type="character" w:customStyle="1" w:styleId="Heading3Char">
    <w:name w:val="Heading 3 Char"/>
    <w:basedOn w:val="DefaultParagraphFont"/>
    <w:link w:val="Heading3"/>
    <w:uiPriority w:val="9"/>
    <w:rsid w:val="0038452B"/>
    <w:rPr>
      <w:rFonts w:asciiTheme="majorHAnsi" w:eastAsiaTheme="majorEastAsia" w:hAnsiTheme="majorHAnsi" w:cstheme="majorBidi"/>
      <w:b/>
      <w:color w:val="45B374" w:themeColor="accent1"/>
      <w:sz w:val="22"/>
      <w:szCs w:val="28"/>
    </w:rPr>
  </w:style>
  <w:style w:type="character" w:styleId="SubtleEmphasis">
    <w:name w:val="Subtle Emphasis"/>
    <w:basedOn w:val="DefaultParagraphFont"/>
    <w:uiPriority w:val="19"/>
    <w:qFormat/>
    <w:rsid w:val="00277439"/>
    <w:rPr>
      <w:b/>
      <w:i w:val="0"/>
      <w:iCs/>
      <w:color w:val="452B78" w:themeColor="accent4"/>
      <w:bdr w:val="none" w:sz="0" w:space="0" w:color="auto"/>
      <w:shd w:val="clear" w:color="auto" w:fil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127"/>
    <w:pPr>
      <w:framePr w:hSpace="181" w:wrap="around" w:vAnchor="page" w:hAnchor="margin" w:y="5840"/>
      <w:numPr>
        <w:ilvl w:val="1"/>
      </w:numPr>
      <w:spacing w:after="160"/>
    </w:pPr>
    <w:rPr>
      <w:rFonts w:cstheme="minorHAnsi"/>
      <w:color w:val="3C3C3C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1127"/>
    <w:rPr>
      <w:rFonts w:cstheme="minorHAnsi"/>
      <w:color w:val="3C3C3C" w:themeColor="text1"/>
      <w:spacing w:val="15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439"/>
    <w:pPr>
      <w:pBdr>
        <w:top w:val="single" w:sz="4" w:space="10" w:color="76C987" w:themeColor="accent2"/>
        <w:bottom w:val="single" w:sz="4" w:space="10" w:color="76C987" w:themeColor="accent2"/>
      </w:pBdr>
      <w:spacing w:before="360" w:after="360"/>
      <w:ind w:left="864" w:right="864"/>
      <w:jc w:val="center"/>
    </w:pPr>
    <w:rPr>
      <w:rFonts w:asciiTheme="majorHAnsi" w:hAnsiTheme="majorHAnsi"/>
      <w:i/>
      <w:iCs/>
      <w:color w:val="76C987" w:themeColor="accent2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439"/>
    <w:rPr>
      <w:rFonts w:asciiTheme="majorHAnsi" w:hAnsiTheme="majorHAnsi"/>
      <w:i/>
      <w:iCs/>
      <w:color w:val="76C987" w:themeColor="accent2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63660E"/>
    <w:pPr>
      <w:spacing w:before="200" w:after="160"/>
      <w:ind w:left="864" w:right="864"/>
      <w:jc w:val="center"/>
    </w:pPr>
    <w:rPr>
      <w:rFonts w:asciiTheme="majorHAnsi" w:hAnsiTheme="majorHAnsi"/>
      <w:i/>
      <w:iCs/>
      <w:color w:val="452B78" w:themeColor="accent4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63660E"/>
    <w:rPr>
      <w:rFonts w:asciiTheme="majorHAnsi" w:hAnsiTheme="majorHAnsi"/>
      <w:i/>
      <w:iCs/>
      <w:color w:val="452B78" w:themeColor="accent4"/>
      <w:sz w:val="22"/>
    </w:rPr>
  </w:style>
  <w:style w:type="character" w:styleId="Strong">
    <w:name w:val="Strong"/>
    <w:uiPriority w:val="22"/>
    <w:qFormat/>
    <w:rsid w:val="00277439"/>
    <w:rPr>
      <w:b/>
    </w:rPr>
  </w:style>
  <w:style w:type="character" w:styleId="IntenseEmphasis">
    <w:name w:val="Intense Emphasis"/>
    <w:basedOn w:val="DefaultParagraphFont"/>
    <w:uiPriority w:val="21"/>
    <w:qFormat/>
    <w:rsid w:val="00277439"/>
    <w:rPr>
      <w:b/>
      <w:i w:val="0"/>
      <w:iCs/>
      <w:color w:val="FFFFFF" w:themeColor="background1"/>
      <w:bdr w:val="none" w:sz="0" w:space="0" w:color="auto"/>
      <w:shd w:val="clear" w:color="auto" w:fill="452B78" w:themeFill="accent4"/>
    </w:rPr>
  </w:style>
  <w:style w:type="character" w:styleId="SubtleReference">
    <w:name w:val="Subtle Reference"/>
    <w:basedOn w:val="DefaultParagraphFont"/>
    <w:uiPriority w:val="31"/>
    <w:qFormat/>
    <w:rsid w:val="007057A4"/>
    <w:rPr>
      <w:smallCaps/>
      <w:color w:val="808080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77439"/>
    <w:rPr>
      <w:b/>
      <w:bCs/>
      <w:smallCaps/>
      <w:color w:val="76C987" w:themeColor="accent2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86F13"/>
    <w:pPr>
      <w:numPr>
        <w:numId w:val="0"/>
      </w:numPr>
      <w:pBdr>
        <w:bottom w:val="none" w:sz="0" w:space="0" w:color="auto"/>
      </w:pBdr>
      <w:spacing w:before="0" w:after="240"/>
      <w:outlineLvl w:val="9"/>
    </w:pPr>
    <w:rPr>
      <w:rFonts w:asciiTheme="majorHAnsi" w:hAnsiTheme="majorHAnsi"/>
      <w:bCs w:val="0"/>
      <w:color w:val="452B78" w:themeColor="accent4"/>
      <w:sz w:val="52"/>
      <w:lang w:val="en-US" w:eastAsia="en-US"/>
    </w:rPr>
  </w:style>
  <w:style w:type="paragraph" w:styleId="NoSpacing">
    <w:name w:val="No Spacing"/>
    <w:uiPriority w:val="1"/>
    <w:qFormat/>
    <w:rsid w:val="007E4FFF"/>
    <w:rPr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13CD6"/>
    <w:rPr>
      <w:rFonts w:asciiTheme="majorHAnsi" w:eastAsiaTheme="majorEastAsia" w:hAnsiTheme="majorHAnsi" w:cstheme="majorBidi"/>
      <w:b/>
      <w:iCs/>
      <w:color w:val="452B78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C13CD6"/>
    <w:rPr>
      <w:rFonts w:asciiTheme="majorHAnsi" w:eastAsiaTheme="majorEastAsia" w:hAnsiTheme="majorHAnsi" w:cstheme="majorBidi"/>
      <w:b/>
      <w:color w:val="45B374" w:themeColor="accent1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12743B"/>
    <w:pPr>
      <w:spacing w:after="100" w:line="259" w:lineRule="auto"/>
      <w:ind w:left="1021" w:hanging="567"/>
    </w:pPr>
    <w:rPr>
      <w:rFonts w:cs="Times New Roman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D0386"/>
    <w:pPr>
      <w:spacing w:after="100" w:line="259" w:lineRule="auto"/>
      <w:ind w:left="397" w:hanging="397"/>
    </w:pPr>
    <w:rPr>
      <w:rFonts w:cs="Times New Roman"/>
      <w:b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2743B"/>
    <w:pPr>
      <w:spacing w:after="100" w:line="259" w:lineRule="auto"/>
      <w:ind w:left="1644" w:hanging="680"/>
    </w:pPr>
    <w:rPr>
      <w:rFonts w:cs="Times New Roman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E157E"/>
    <w:rPr>
      <w:color w:val="308F8D" w:themeColor="accent5" w:themeShade="B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E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EA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E20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osting.epmorris.co.uk/RDWeb/Pages/en-US/login.aspx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0.emf"/><Relationship Id="rId2" Type="http://schemas.openxmlformats.org/officeDocument/2006/relationships/image" Target="media/image19.emf"/><Relationship Id="rId1" Type="http://schemas.openxmlformats.org/officeDocument/2006/relationships/image" Target="media/image1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anthah\OneDrive%20-%20EPM\Desktop\EPM%20brand%20assets\Office%20Templates\201109%20Document%20v2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C3C3C"/>
      </a:dk1>
      <a:lt1>
        <a:srgbClr val="FFFFFF"/>
      </a:lt1>
      <a:dk2>
        <a:srgbClr val="44546A"/>
      </a:dk2>
      <a:lt2>
        <a:srgbClr val="F3F3F3"/>
      </a:lt2>
      <a:accent1>
        <a:srgbClr val="45B374"/>
      </a:accent1>
      <a:accent2>
        <a:srgbClr val="76C987"/>
      </a:accent2>
      <a:accent3>
        <a:srgbClr val="322450"/>
      </a:accent3>
      <a:accent4>
        <a:srgbClr val="452B78"/>
      </a:accent4>
      <a:accent5>
        <a:srgbClr val="41BFBD"/>
      </a:accent5>
      <a:accent6>
        <a:srgbClr val="E3C636"/>
      </a:accent6>
      <a:hlink>
        <a:srgbClr val="76C987"/>
      </a:hlink>
      <a:folHlink>
        <a:srgbClr val="76C987"/>
      </a:folHlink>
    </a:clrScheme>
    <a:fontScheme name="Custom 1">
      <a:majorFont>
        <a:latin typeface="Titillium Web Light"/>
        <a:ea typeface=""/>
        <a:cs typeface=""/>
      </a:majorFont>
      <a:minorFont>
        <a:latin typeface="Titillium Web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dedb95-ada2-41f4-92f4-37f79690ac4c">
      <Terms xmlns="http://schemas.microsoft.com/office/infopath/2007/PartnerControls"/>
    </lcf76f155ced4ddcb4097134ff3c332f>
    <TaxCatchAll xmlns="b00ad031-e289-431d-8c2f-473433a99c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78649B8CEF648AF937BFA1D51D0DB" ma:contentTypeVersion="13" ma:contentTypeDescription="Create a new document." ma:contentTypeScope="" ma:versionID="0fa4177910966a43970e0e67592e811b">
  <xsd:schema xmlns:xsd="http://www.w3.org/2001/XMLSchema" xmlns:xs="http://www.w3.org/2001/XMLSchema" xmlns:p="http://schemas.microsoft.com/office/2006/metadata/properties" xmlns:ns2="37dedb95-ada2-41f4-92f4-37f79690ac4c" xmlns:ns3="b00ad031-e289-431d-8c2f-473433a99c40" targetNamespace="http://schemas.microsoft.com/office/2006/metadata/properties" ma:root="true" ma:fieldsID="191091b26d4abe898481f9f32b470891" ns2:_="" ns3:_="">
    <xsd:import namespace="37dedb95-ada2-41f4-92f4-37f79690ac4c"/>
    <xsd:import namespace="b00ad031-e289-431d-8c2f-473433a99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edb95-ada2-41f4-92f4-37f79690a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bba6ff9-6de4-48db-9180-3fc1d4fa40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ad031-e289-431d-8c2f-473433a99c4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bb5d13-e7ad-41ee-a424-5f136b3c08d5}" ma:internalName="TaxCatchAll" ma:showField="CatchAllData" ma:web="b00ad031-e289-431d-8c2f-473433a99c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19582-ACF5-4F09-9038-4A2AFA0FCE43}">
  <ds:schemaRefs>
    <ds:schemaRef ds:uri="http://schemas.microsoft.com/office/2006/metadata/properties"/>
    <ds:schemaRef ds:uri="http://schemas.microsoft.com/office/infopath/2007/PartnerControls"/>
    <ds:schemaRef ds:uri="37dedb95-ada2-41f4-92f4-37f79690ac4c"/>
    <ds:schemaRef ds:uri="b00ad031-e289-431d-8c2f-473433a99c40"/>
  </ds:schemaRefs>
</ds:datastoreItem>
</file>

<file path=customXml/itemProps2.xml><?xml version="1.0" encoding="utf-8"?>
<ds:datastoreItem xmlns:ds="http://schemas.openxmlformats.org/officeDocument/2006/customXml" ds:itemID="{6E59273E-B739-427F-ACD0-3837CDCA9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edb95-ada2-41f4-92f4-37f79690ac4c"/>
    <ds:schemaRef ds:uri="b00ad031-e289-431d-8c2f-473433a99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D5BDA8-DAE0-46E9-A27E-F092B1A406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3B1D64-61C2-4690-8C42-E6FA1B4C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201109 Document v2.dotx</Template>
  <TotalTime>95</TotalTime>
  <Pages>3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/>
  <dc:creator>Samantha Heeks</dc:creator>
  <cp:keywords/>
  <dc:description/>
  <cp:lastModifiedBy>Alexandra Eaton</cp:lastModifiedBy>
  <cp:revision>30</cp:revision>
  <cp:lastPrinted>2020-09-25T15:47:00Z</cp:lastPrinted>
  <dcterms:created xsi:type="dcterms:W3CDTF">2025-01-20T13:31:00Z</dcterms:created>
  <dcterms:modified xsi:type="dcterms:W3CDTF">2025-01-20T15:06:00Z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0x010100FB478649B8CEF648AF937BFA1D51D0DB</vt:lpwstr>
  </property>
  <property fmtid="{D5CDD505-2E9C-101B-9397-08002B2CF9AE}" pid="3" name="GrammarlyDocumentId">
    <vt:lpwstr>d99865fe-4bb1-4d3e-8601-e1df1e09fbad</vt:lpwstr>
  </property>
  <property fmtid="{D5CDD505-2E9C-101B-9397-08002B2CF9AE}" pid="4" name="MediaServiceImageTags">
    <vt:lpwstr/>
  </property>
</Properties>
</file>